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7923968" w:displacedByCustomXml="next"/>
    <w:sdt>
      <w:sdtPr>
        <w:rPr>
          <w:rFonts w:asciiTheme="minorHAnsi" w:eastAsiaTheme="minorEastAsia" w:hAnsiTheme="minorHAnsi" w:cstheme="minorBidi"/>
          <w:b/>
          <w:bCs/>
          <w:color w:val="000000" w:themeColor="text1"/>
          <w:kern w:val="0"/>
          <w:sz w:val="22"/>
          <w:szCs w:val="22"/>
        </w:rPr>
        <w:id w:val="284394839"/>
        <w:docPartObj>
          <w:docPartGallery w:val="Cover Pages"/>
          <w:docPartUnique/>
        </w:docPartObj>
      </w:sdtPr>
      <w:sdtEndPr>
        <w:rPr>
          <w:rFonts w:eastAsiaTheme="minorHAnsi"/>
          <w:bCs w:val="0"/>
        </w:rPr>
      </w:sdtEndPr>
      <w:sdtContent>
        <w:p w14:paraId="2EC1D187" w14:textId="77777777" w:rsidR="00DB3D67" w:rsidRPr="00113213" w:rsidRDefault="00551E88" w:rsidP="00B4158D">
          <w:pPr>
            <w:pStyle w:val="Title"/>
            <w:tabs>
              <w:tab w:val="left" w:pos="1905"/>
            </w:tabs>
            <w:rPr>
              <w:rFonts w:asciiTheme="minorHAnsi" w:hAnsiTheme="minorHAnsi"/>
            </w:rPr>
          </w:pPr>
          <w:r w:rsidRPr="00113213">
            <w:rPr>
              <w:rFonts w:asciiTheme="minorHAnsi" w:hAnsiTheme="minorHAnsi"/>
              <w:noProof/>
            </w:rPr>
            <w:drawing>
              <wp:anchor distT="0" distB="0" distL="114300" distR="114300" simplePos="0" relativeHeight="251658241" behindDoc="0" locked="0" layoutInCell="1" allowOverlap="1" wp14:anchorId="432C9522" wp14:editId="799342F7">
                <wp:simplePos x="0" y="0"/>
                <wp:positionH relativeFrom="column">
                  <wp:posOffset>25400</wp:posOffset>
                </wp:positionH>
                <wp:positionV relativeFrom="paragraph">
                  <wp:posOffset>195</wp:posOffset>
                </wp:positionV>
                <wp:extent cx="2702216" cy="647114"/>
                <wp:effectExtent l="0" t="0" r="3175" b="635"/>
                <wp:wrapSquare wrapText="bothSides"/>
                <wp:docPr id="1506313719" name="Picture 1" descr="A blue and black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6313719" name="Picture 1" descr="A blue and black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216" cy="647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4158D" w:rsidRPr="00113213">
            <w:rPr>
              <w:rFonts w:asciiTheme="minorHAnsi" w:hAnsiTheme="minorHAnsi"/>
            </w:rPr>
            <w:tab/>
          </w:r>
        </w:p>
        <w:bookmarkEnd w:id="0"/>
        <w:p w14:paraId="5C8FE1D0" w14:textId="77777777" w:rsidR="00551E88" w:rsidRPr="00113213" w:rsidRDefault="00B4158D">
          <w:r w:rsidRPr="00113213">
            <w:softHyphen/>
          </w:r>
        </w:p>
        <w:p w14:paraId="2BE2EE75" w14:textId="4B8F5C1E" w:rsidR="00835597" w:rsidRPr="00B00F24" w:rsidRDefault="00902EA9" w:rsidP="00996B20">
          <w:pPr>
            <w:pStyle w:val="Title"/>
            <w:rPr>
              <w:rFonts w:asciiTheme="minorHAnsi" w:hAnsiTheme="minorHAnsi"/>
              <w:b/>
            </w:rPr>
          </w:pPr>
          <w:sdt>
            <w:sdtPr>
              <w:rPr>
                <w:rFonts w:asciiTheme="minorHAnsi" w:hAnsiTheme="minorHAnsi"/>
                <w:b/>
              </w:rPr>
              <w:alias w:val="Title"/>
              <w:tag w:val=""/>
              <w:id w:val="445966071"/>
              <w:placeholder>
                <w:docPart w:val="C6C7D2056C4E4ECA9F057456F956CFF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 w:multiLine="1"/>
            </w:sdtPr>
            <w:sdtContent>
              <w:r w:rsidR="002B26E9">
                <w:rPr>
                  <w:rFonts w:asciiTheme="minorHAnsi" w:hAnsiTheme="minorHAnsi"/>
                  <w:b/>
                </w:rPr>
                <w:t>Cattle Hill</w:t>
              </w:r>
              <w:r w:rsidR="00835597" w:rsidRPr="00B00F24">
                <w:rPr>
                  <w:rFonts w:asciiTheme="minorHAnsi" w:hAnsiTheme="minorHAnsi"/>
                  <w:b/>
                </w:rPr>
                <w:t xml:space="preserve"> Wind Farm</w:t>
              </w:r>
            </w:sdtContent>
          </w:sdt>
        </w:p>
        <w:p w14:paraId="3456C582" w14:textId="4B8CBCEB" w:rsidR="00996B20" w:rsidRDefault="00902EA9" w:rsidP="00835597">
          <w:pPr>
            <w:rPr>
              <w:b/>
            </w:rPr>
          </w:pPr>
        </w:p>
      </w:sdtContent>
    </w:sdt>
    <w:p w14:paraId="713864C6" w14:textId="13253C93" w:rsidR="00B00F24" w:rsidRDefault="00B00F24" w:rsidP="00B00F24">
      <w:pPr>
        <w:pStyle w:val="Default"/>
        <w:rPr>
          <w:color w:val="09405E"/>
          <w:sz w:val="36"/>
          <w:szCs w:val="36"/>
        </w:rPr>
      </w:pPr>
      <w:r>
        <w:rPr>
          <w:color w:val="09405E"/>
          <w:sz w:val="36"/>
          <w:szCs w:val="36"/>
        </w:rPr>
        <w:t xml:space="preserve">Community Benefit Fund </w:t>
      </w:r>
      <w:r w:rsidR="00FB5AA0">
        <w:rPr>
          <w:color w:val="09405E"/>
          <w:sz w:val="36"/>
          <w:szCs w:val="36"/>
        </w:rPr>
        <w:t>Application Form</w:t>
      </w:r>
    </w:p>
    <w:p w14:paraId="6EB3CF46" w14:textId="16918861" w:rsidR="00551E88" w:rsidRPr="007F3E0B" w:rsidRDefault="00551E88" w:rsidP="007F3E0B">
      <w:r w:rsidRPr="007F3E0B">
        <w:br w:type="page"/>
      </w:r>
    </w:p>
    <w:p w14:paraId="64DEA786" w14:textId="1C5A2534" w:rsidR="00996B20" w:rsidRPr="00B00F24" w:rsidRDefault="00FB5AA0" w:rsidP="006934C9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lastRenderedPageBreak/>
        <w:t>Organisation and Contact</w:t>
      </w:r>
    </w:p>
    <w:p w14:paraId="614E2D92" w14:textId="77777777" w:rsidR="00996B20" w:rsidRDefault="00996B20" w:rsidP="006934C9">
      <w:pPr>
        <w:pStyle w:val="Default"/>
        <w:spacing w:line="276" w:lineRule="auto"/>
        <w:rPr>
          <w:sz w:val="23"/>
          <w:szCs w:val="23"/>
        </w:rPr>
      </w:pPr>
    </w:p>
    <w:tbl>
      <w:tblPr>
        <w:tblStyle w:val="TableGrid"/>
        <w:tblW w:w="9693" w:type="dxa"/>
        <w:tblLayout w:type="fixed"/>
        <w:tblLook w:val="04A0" w:firstRow="1" w:lastRow="0" w:firstColumn="1" w:lastColumn="0" w:noHBand="0" w:noVBand="1"/>
      </w:tblPr>
      <w:tblGrid>
        <w:gridCol w:w="3706"/>
        <w:gridCol w:w="5987"/>
      </w:tblGrid>
      <w:tr w:rsidR="000D4A0C" w:rsidRPr="000D4A0C" w14:paraId="5F8FA7DB" w14:textId="61AC9011" w:rsidTr="000D4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  <w:shd w:val="clear" w:color="auto" w:fill="DCECFF" w:themeFill="accent6" w:themeFillTint="33"/>
          </w:tcPr>
          <w:p w14:paraId="030B3227" w14:textId="77777777" w:rsidR="000D4A0C" w:rsidRPr="000D4A0C" w:rsidRDefault="000D4A0C">
            <w:pPr>
              <w:pStyle w:val="Default"/>
              <w:rPr>
                <w:sz w:val="23"/>
                <w:szCs w:val="23"/>
              </w:rPr>
            </w:pPr>
            <w:r w:rsidRPr="000D4A0C">
              <w:rPr>
                <w:sz w:val="23"/>
                <w:szCs w:val="23"/>
              </w:rPr>
              <w:t xml:space="preserve">Name of organisation making the application: </w:t>
            </w:r>
          </w:p>
        </w:tc>
        <w:tc>
          <w:tcPr>
            <w:tcW w:w="5987" w:type="dxa"/>
            <w:shd w:val="clear" w:color="auto" w:fill="DCECFF" w:themeFill="accent6" w:themeFillTint="33"/>
          </w:tcPr>
          <w:p w14:paraId="341FC0BB" w14:textId="77777777" w:rsidR="000D4A0C" w:rsidRPr="000D4A0C" w:rsidRDefault="000D4A0C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7343F78B" w14:textId="2DEBB6AD" w:rsidTr="000D4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2527646A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Contact person and position within organisation: </w:t>
            </w:r>
          </w:p>
        </w:tc>
        <w:tc>
          <w:tcPr>
            <w:tcW w:w="5987" w:type="dxa"/>
          </w:tcPr>
          <w:p w14:paraId="46CBD1BB" w14:textId="77777777" w:rsidR="000D4A0C" w:rsidRPr="000D4A0C" w:rsidRDefault="000D4A0C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70B32E04" w14:textId="7D76EFBC" w:rsidTr="000D4A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117C82D0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Postal address: </w:t>
            </w:r>
          </w:p>
        </w:tc>
        <w:tc>
          <w:tcPr>
            <w:tcW w:w="5987" w:type="dxa"/>
          </w:tcPr>
          <w:p w14:paraId="56D7FA07" w14:textId="77777777" w:rsidR="000D4A0C" w:rsidRPr="000D4A0C" w:rsidRDefault="000D4A0C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09696944" w14:textId="4A4B2E14" w:rsidTr="000D4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24F94218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Phone and/or mobile: </w:t>
            </w:r>
          </w:p>
        </w:tc>
        <w:tc>
          <w:tcPr>
            <w:tcW w:w="5987" w:type="dxa"/>
          </w:tcPr>
          <w:p w14:paraId="41339CAB" w14:textId="77777777" w:rsidR="000D4A0C" w:rsidRPr="000D4A0C" w:rsidRDefault="000D4A0C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645728F6" w14:textId="7031D3FA" w:rsidTr="000D4A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2BF80150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E-mail: </w:t>
            </w:r>
          </w:p>
        </w:tc>
        <w:tc>
          <w:tcPr>
            <w:tcW w:w="5987" w:type="dxa"/>
          </w:tcPr>
          <w:p w14:paraId="429E0645" w14:textId="77777777" w:rsidR="000D4A0C" w:rsidRPr="000D4A0C" w:rsidRDefault="000D4A0C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57CE7435" w14:textId="78B80538" w:rsidTr="000D4A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7ECB4978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Project name: </w:t>
            </w:r>
          </w:p>
        </w:tc>
        <w:tc>
          <w:tcPr>
            <w:tcW w:w="5987" w:type="dxa"/>
          </w:tcPr>
          <w:p w14:paraId="46AD2C08" w14:textId="77777777" w:rsidR="000D4A0C" w:rsidRPr="000D4A0C" w:rsidRDefault="000D4A0C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0D4A0C" w:rsidRPr="000D4A0C" w14:paraId="720FAB48" w14:textId="18ECDDBC" w:rsidTr="000D4A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6" w:type="dxa"/>
          </w:tcPr>
          <w:p w14:paraId="264CF996" w14:textId="77777777" w:rsidR="000D4A0C" w:rsidRPr="000D4A0C" w:rsidRDefault="000D4A0C">
            <w:pPr>
              <w:pStyle w:val="Default"/>
              <w:rPr>
                <w:b w:val="0"/>
                <w:sz w:val="23"/>
                <w:szCs w:val="23"/>
              </w:rPr>
            </w:pPr>
            <w:r w:rsidRPr="000D4A0C">
              <w:rPr>
                <w:b w:val="0"/>
                <w:sz w:val="23"/>
                <w:szCs w:val="23"/>
              </w:rPr>
              <w:t xml:space="preserve">Date Submission: </w:t>
            </w:r>
          </w:p>
        </w:tc>
        <w:tc>
          <w:tcPr>
            <w:tcW w:w="5987" w:type="dxa"/>
          </w:tcPr>
          <w:p w14:paraId="520341DF" w14:textId="77777777" w:rsidR="000D4A0C" w:rsidRPr="000D4A0C" w:rsidRDefault="000D4A0C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683EB16B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7467CD9D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5F438A36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2FB93B07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394270B4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7129DD97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62F17598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032679B9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20234B5B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1C82AF52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7388BBEE" w14:textId="77777777" w:rsidR="004D551E" w:rsidRDefault="004D551E" w:rsidP="006934C9">
      <w:pPr>
        <w:spacing w:line="276" w:lineRule="auto"/>
        <w:rPr>
          <w:sz w:val="23"/>
          <w:szCs w:val="23"/>
        </w:rPr>
      </w:pPr>
    </w:p>
    <w:p w14:paraId="63B61247" w14:textId="77777777" w:rsidR="004D551E" w:rsidRDefault="004D551E" w:rsidP="006934C9">
      <w:pPr>
        <w:spacing w:line="276" w:lineRule="auto"/>
        <w:rPr>
          <w:sz w:val="23"/>
          <w:szCs w:val="23"/>
        </w:rPr>
      </w:pPr>
    </w:p>
    <w:p w14:paraId="1481EC1E" w14:textId="77777777" w:rsidR="004D551E" w:rsidRDefault="004D551E" w:rsidP="006934C9">
      <w:pPr>
        <w:spacing w:line="276" w:lineRule="auto"/>
        <w:rPr>
          <w:sz w:val="23"/>
          <w:szCs w:val="23"/>
        </w:rPr>
      </w:pPr>
    </w:p>
    <w:p w14:paraId="597413E8" w14:textId="39376A06" w:rsidR="004D551E" w:rsidRDefault="004D551E" w:rsidP="004D551E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lastRenderedPageBreak/>
        <w:t>Project Details</w:t>
      </w:r>
    </w:p>
    <w:p w14:paraId="16725A5F" w14:textId="77777777" w:rsidR="00BA2BED" w:rsidRPr="00BA2BED" w:rsidRDefault="00BA2BED" w:rsidP="004D551E">
      <w:pPr>
        <w:pStyle w:val="Default"/>
        <w:spacing w:line="276" w:lineRule="auto"/>
        <w:rPr>
          <w:b/>
          <w:color w:val="09405E"/>
          <w:sz w:val="36"/>
          <w:szCs w:val="36"/>
        </w:rPr>
      </w:pPr>
    </w:p>
    <w:p w14:paraId="541D34D0" w14:textId="77777777" w:rsidR="00BA2BED" w:rsidRDefault="00BA2BED" w:rsidP="00BA2BED">
      <w:pPr>
        <w:pStyle w:val="Default"/>
      </w:pPr>
      <w:r>
        <w:t>Provide a description of the project, including details including:</w:t>
      </w:r>
    </w:p>
    <w:p w14:paraId="7F7FEA39" w14:textId="31BABC9E" w:rsidR="00BA2BED" w:rsidRDefault="00BA2BED" w:rsidP="00BA2BED">
      <w:pPr>
        <w:pStyle w:val="Default"/>
      </w:pPr>
    </w:p>
    <w:p w14:paraId="4473669E" w14:textId="46A869CD" w:rsidR="00BA2BED" w:rsidRDefault="00BA2BED" w:rsidP="00BA2BED">
      <w:pPr>
        <w:pStyle w:val="ListBullet"/>
      </w:pPr>
      <w:r>
        <w:t>how the project will meet community needs;</w:t>
      </w:r>
    </w:p>
    <w:p w14:paraId="6E39F7BC" w14:textId="12B82468" w:rsidR="00BA2BED" w:rsidRDefault="00BA2BED" w:rsidP="00BA2BED">
      <w:pPr>
        <w:pStyle w:val="ListBullet"/>
      </w:pPr>
      <w:r>
        <w:t>details of any additional funding or prior funding and from who the project has received;</w:t>
      </w:r>
    </w:p>
    <w:p w14:paraId="33FC9C86" w14:textId="069EB96F" w:rsidR="00BA2BED" w:rsidRDefault="00BA2BED" w:rsidP="00BA2BED">
      <w:pPr>
        <w:pStyle w:val="ListBullet"/>
      </w:pPr>
      <w:r>
        <w:t>how the requested funding will be used;</w:t>
      </w:r>
    </w:p>
    <w:p w14:paraId="0BD9E9EB" w14:textId="35B35583" w:rsidR="00BA2BED" w:rsidRDefault="00BA2BED" w:rsidP="00BA2BED">
      <w:pPr>
        <w:pStyle w:val="ListBullet"/>
      </w:pPr>
      <w:r>
        <w:t>whether the project delivers social, cultural, economic or environmental benefits to local communities;</w:t>
      </w:r>
    </w:p>
    <w:p w14:paraId="1DA5128F" w14:textId="125696EA" w:rsidR="00BA2BED" w:rsidRDefault="00BA2BED" w:rsidP="00BA2BED">
      <w:pPr>
        <w:pStyle w:val="ListBullet"/>
      </w:pPr>
      <w:r>
        <w:t>whether the project addresses an identified community priority;</w:t>
      </w:r>
    </w:p>
    <w:p w14:paraId="1D39A4A6" w14:textId="530B859E" w:rsidR="00BA2BED" w:rsidRDefault="00BA2BED" w:rsidP="00BA2BED">
      <w:pPr>
        <w:pStyle w:val="ListBullet"/>
      </w:pPr>
      <w:r>
        <w:t xml:space="preserve">how the project will strengthen </w:t>
      </w:r>
      <w:r w:rsidR="002B26E9">
        <w:t>Cattle Hill</w:t>
      </w:r>
      <w:r>
        <w:t xml:space="preserve"> Wind Farm’s presence in the community;</w:t>
      </w:r>
    </w:p>
    <w:p w14:paraId="684F3172" w14:textId="1760833E" w:rsidR="00BA2BED" w:rsidRDefault="00BA2BED" w:rsidP="00BA2BED">
      <w:pPr>
        <w:pStyle w:val="ListBullet"/>
      </w:pPr>
      <w:r>
        <w:t>if the project is run by groups/organisations with suitable governance structures in place; assurance the project does not have a detrimental or negative impact on other community facilities and services;</w:t>
      </w:r>
    </w:p>
    <w:p w14:paraId="5731A897" w14:textId="2F975B3D" w:rsidR="00BA2BED" w:rsidRDefault="00BA2BED" w:rsidP="00BA2BED">
      <w:pPr>
        <w:pStyle w:val="ListBullet"/>
      </w:pPr>
      <w:r>
        <w:t>demonstration that any ongoing or recurrent costs of the project can be met by the community group once grant funding has been expensed;</w:t>
      </w:r>
    </w:p>
    <w:p w14:paraId="3179805B" w14:textId="649063E8" w:rsidR="00BA2BED" w:rsidRDefault="00BA2BED" w:rsidP="00BA2BED">
      <w:pPr>
        <w:pStyle w:val="ListBullet"/>
      </w:pPr>
      <w:r>
        <w:t>whether the applicant has capacity to manage funds and deliver the project; and</w:t>
      </w:r>
    </w:p>
    <w:p w14:paraId="1D3DEF6A" w14:textId="52128730" w:rsidR="00BA2BED" w:rsidRDefault="00BA2BED" w:rsidP="00BA2BED">
      <w:pPr>
        <w:pStyle w:val="ListBullet"/>
      </w:pPr>
      <w:r>
        <w:t xml:space="preserve">how </w:t>
      </w:r>
      <w:r w:rsidR="002B26E9">
        <w:t>Cattle Hill</w:t>
      </w:r>
      <w:r>
        <w:t xml:space="preserve"> Wind Farm will be acknowledged for its funding.</w:t>
      </w:r>
    </w:p>
    <w:p w14:paraId="6C166C81" w14:textId="77777777" w:rsidR="00BA2BED" w:rsidRDefault="00BA2BED" w:rsidP="00BA2BED">
      <w:pPr>
        <w:pStyle w:val="Default"/>
      </w:pPr>
      <w:r>
        <w:t>Please attach additional information to the application if desired.</w:t>
      </w:r>
    </w:p>
    <w:p w14:paraId="4CDCC5A2" w14:textId="77777777" w:rsidR="00BA2BED" w:rsidRDefault="00BA2BED" w:rsidP="00BA2BED">
      <w:pPr>
        <w:pStyle w:val="Default"/>
      </w:pPr>
    </w:p>
    <w:p w14:paraId="675BC1EC" w14:textId="71D9AEE8" w:rsidR="00BA2BED" w:rsidRDefault="00BA2BED" w:rsidP="00BA2BED">
      <w:pPr>
        <w:pStyle w:val="ListNumber"/>
      </w:pPr>
      <w:r>
        <w:t>Please ensure all applications and projects meet with the requirements and comply with the CBF Guidelines.</w:t>
      </w:r>
    </w:p>
    <w:p w14:paraId="4955E897" w14:textId="462B5CAA" w:rsidR="00BA2BED" w:rsidRDefault="00BA2BED" w:rsidP="00BA2BED">
      <w:pPr>
        <w:pStyle w:val="ListNumber"/>
      </w:pPr>
      <w:r>
        <w:t xml:space="preserve">Please list all additional supporting information provided (if </w:t>
      </w:r>
      <w:proofErr w:type="gramStart"/>
      <w:r>
        <w:t>none</w:t>
      </w:r>
      <w:proofErr w:type="gramEnd"/>
      <w:r>
        <w:t xml:space="preserve"> state “none”):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7"/>
      </w:tblGrid>
      <w:tr w:rsidR="00BA2BED" w14:paraId="77065BDC" w14:textId="77777777" w:rsidTr="00BA2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7" w:type="dxa"/>
            <w:shd w:val="clear" w:color="auto" w:fill="FFFFFF" w:themeFill="background1"/>
          </w:tcPr>
          <w:p w14:paraId="03DAAC08" w14:textId="77777777" w:rsidR="00BA2BED" w:rsidRDefault="00BA2BED" w:rsidP="006934C9">
            <w:pPr>
              <w:spacing w:line="276" w:lineRule="auto"/>
              <w:rPr>
                <w:sz w:val="23"/>
                <w:szCs w:val="23"/>
              </w:rPr>
            </w:pPr>
          </w:p>
        </w:tc>
      </w:tr>
    </w:tbl>
    <w:p w14:paraId="00257ACB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310BD009" w14:textId="77777777" w:rsidR="00902F8E" w:rsidRDefault="00902F8E" w:rsidP="006934C9">
      <w:pPr>
        <w:spacing w:line="276" w:lineRule="auto"/>
        <w:rPr>
          <w:sz w:val="23"/>
          <w:szCs w:val="23"/>
        </w:rPr>
      </w:pPr>
    </w:p>
    <w:p w14:paraId="615E0B18" w14:textId="62DAE0DD" w:rsidR="00920AC8" w:rsidRDefault="00920AC8" w:rsidP="00920AC8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lastRenderedPageBreak/>
        <w:t>Media</w:t>
      </w:r>
    </w:p>
    <w:p w14:paraId="4BC429A1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346C60F8" w14:textId="77777777" w:rsidR="00920AC8" w:rsidRPr="00920AC8" w:rsidRDefault="00920AC8" w:rsidP="00920AC8">
      <w:pPr>
        <w:spacing w:line="276" w:lineRule="auto"/>
        <w:rPr>
          <w:sz w:val="23"/>
          <w:szCs w:val="23"/>
        </w:rPr>
      </w:pPr>
      <w:r w:rsidRPr="00920AC8">
        <w:rPr>
          <w:sz w:val="23"/>
          <w:szCs w:val="23"/>
        </w:rPr>
        <w:t>If using, please list web addresses of online social media channels used in conjunction with the project (</w:t>
      </w:r>
      <w:proofErr w:type="spellStart"/>
      <w:r w:rsidRPr="00920AC8">
        <w:rPr>
          <w:sz w:val="23"/>
          <w:szCs w:val="23"/>
        </w:rPr>
        <w:t>eg</w:t>
      </w:r>
      <w:proofErr w:type="spellEnd"/>
      <w:r w:rsidRPr="00920AC8">
        <w:rPr>
          <w:sz w:val="23"/>
          <w:szCs w:val="23"/>
        </w:rPr>
        <w:t xml:space="preserve"> Facebook page).</w:t>
      </w:r>
    </w:p>
    <w:p w14:paraId="5A18B4C2" w14:textId="3CD0CAD5" w:rsidR="00BA2BED" w:rsidRDefault="00920AC8" w:rsidP="00920AC8">
      <w:pPr>
        <w:spacing w:line="276" w:lineRule="auto"/>
        <w:rPr>
          <w:sz w:val="23"/>
          <w:szCs w:val="23"/>
        </w:rPr>
      </w:pPr>
      <w:r w:rsidRPr="00920AC8">
        <w:rPr>
          <w:sz w:val="23"/>
          <w:szCs w:val="23"/>
        </w:rPr>
        <w:t>Please describe media campaigns planned to promote the project/event (</w:t>
      </w:r>
      <w:proofErr w:type="spellStart"/>
      <w:r w:rsidRPr="00920AC8">
        <w:rPr>
          <w:sz w:val="23"/>
          <w:szCs w:val="23"/>
        </w:rPr>
        <w:t>eg</w:t>
      </w:r>
      <w:proofErr w:type="spellEnd"/>
      <w:r w:rsidRPr="00920AC8">
        <w:rPr>
          <w:sz w:val="23"/>
          <w:szCs w:val="23"/>
        </w:rPr>
        <w:t xml:space="preserve"> Facebook page campaign).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7"/>
      </w:tblGrid>
      <w:tr w:rsidR="00920AC8" w14:paraId="246F06D8" w14:textId="77777777" w:rsidTr="00902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7" w:type="dxa"/>
            <w:shd w:val="clear" w:color="auto" w:fill="FFFFFF" w:themeFill="background1"/>
          </w:tcPr>
          <w:p w14:paraId="6FC2EF9B" w14:textId="77777777" w:rsidR="00920AC8" w:rsidRDefault="00920AC8" w:rsidP="00902EA9">
            <w:pPr>
              <w:spacing w:line="276" w:lineRule="auto"/>
              <w:rPr>
                <w:sz w:val="23"/>
                <w:szCs w:val="23"/>
              </w:rPr>
            </w:pPr>
          </w:p>
        </w:tc>
      </w:tr>
    </w:tbl>
    <w:p w14:paraId="7849093C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466E1A4F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17488C0B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5CA38BB4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14366CF5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73FD5A91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5F33832D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5DA33957" w14:textId="77777777" w:rsidR="00BA2BED" w:rsidRDefault="00BA2BED" w:rsidP="006934C9">
      <w:pPr>
        <w:spacing w:line="276" w:lineRule="auto"/>
        <w:rPr>
          <w:sz w:val="23"/>
          <w:szCs w:val="23"/>
        </w:rPr>
      </w:pPr>
    </w:p>
    <w:p w14:paraId="7B5C0707" w14:textId="77777777" w:rsidR="00920AC8" w:rsidRDefault="00920AC8" w:rsidP="006934C9">
      <w:pPr>
        <w:spacing w:line="276" w:lineRule="auto"/>
        <w:rPr>
          <w:sz w:val="23"/>
          <w:szCs w:val="23"/>
        </w:rPr>
      </w:pPr>
    </w:p>
    <w:p w14:paraId="0B55A21B" w14:textId="77777777" w:rsidR="00920AC8" w:rsidRDefault="00920AC8" w:rsidP="006934C9">
      <w:pPr>
        <w:spacing w:line="276" w:lineRule="auto"/>
        <w:rPr>
          <w:sz w:val="23"/>
          <w:szCs w:val="23"/>
        </w:rPr>
      </w:pPr>
    </w:p>
    <w:p w14:paraId="67BC89F1" w14:textId="77777777" w:rsidR="00920AC8" w:rsidRDefault="00920AC8" w:rsidP="006934C9">
      <w:pPr>
        <w:spacing w:line="276" w:lineRule="auto"/>
        <w:rPr>
          <w:sz w:val="23"/>
          <w:szCs w:val="23"/>
        </w:rPr>
      </w:pPr>
    </w:p>
    <w:p w14:paraId="1EFDB47F" w14:textId="77777777" w:rsidR="00920AC8" w:rsidRDefault="00920AC8" w:rsidP="006934C9">
      <w:pPr>
        <w:spacing w:line="276" w:lineRule="auto"/>
        <w:rPr>
          <w:sz w:val="23"/>
          <w:szCs w:val="23"/>
        </w:rPr>
      </w:pPr>
    </w:p>
    <w:p w14:paraId="23B25159" w14:textId="2326C51A" w:rsidR="00920AC8" w:rsidRDefault="00920AC8" w:rsidP="00920AC8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lastRenderedPageBreak/>
        <w:t>Funding</w:t>
      </w:r>
    </w:p>
    <w:p w14:paraId="1B302E55" w14:textId="77777777" w:rsidR="00920AC8" w:rsidRDefault="00920AC8" w:rsidP="00920AC8">
      <w:pPr>
        <w:pStyle w:val="Default"/>
        <w:spacing w:line="276" w:lineRule="auto"/>
        <w:rPr>
          <w:b/>
          <w:color w:val="09405E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76E6A" w14:paraId="2CDF973A" w14:textId="77777777" w:rsidTr="00902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FFFF" w:themeFill="background1"/>
          </w:tcPr>
          <w:p w14:paraId="449A520F" w14:textId="73B4EF82" w:rsidR="00276E6A" w:rsidRPr="00276E6A" w:rsidRDefault="00276E6A" w:rsidP="00276E6A">
            <w:pPr>
              <w:pStyle w:val="Default"/>
              <w:spacing w:line="276" w:lineRule="auto"/>
              <w:rPr>
                <w:b w:val="0"/>
                <w:color w:val="09405E"/>
                <w:sz w:val="36"/>
                <w:szCs w:val="36"/>
              </w:rPr>
            </w:pPr>
            <w:r w:rsidRPr="00276E6A">
              <w:rPr>
                <w:b w:val="0"/>
                <w:sz w:val="23"/>
                <w:szCs w:val="23"/>
              </w:rPr>
              <w:t xml:space="preserve">Amount requested from </w:t>
            </w:r>
            <w:r w:rsidR="002B26E9">
              <w:rPr>
                <w:b w:val="0"/>
                <w:sz w:val="23"/>
                <w:szCs w:val="23"/>
              </w:rPr>
              <w:t xml:space="preserve">Cattle Hill </w:t>
            </w:r>
            <w:r w:rsidRPr="00276E6A">
              <w:rPr>
                <w:b w:val="0"/>
                <w:sz w:val="23"/>
                <w:szCs w:val="23"/>
              </w:rPr>
              <w:t>Wind Farm (</w:t>
            </w:r>
            <w:r w:rsidR="008D77A9">
              <w:rPr>
                <w:b w:val="0"/>
                <w:sz w:val="23"/>
                <w:szCs w:val="23"/>
              </w:rPr>
              <w:t>ex</w:t>
            </w:r>
            <w:r w:rsidRPr="00276E6A">
              <w:rPr>
                <w:b w:val="0"/>
                <w:sz w:val="23"/>
                <w:szCs w:val="23"/>
              </w:rPr>
              <w:t xml:space="preserve"> GST if registered)</w:t>
            </w:r>
          </w:p>
        </w:tc>
        <w:tc>
          <w:tcPr>
            <w:tcW w:w="6419" w:type="dxa"/>
            <w:gridSpan w:val="2"/>
            <w:shd w:val="clear" w:color="auto" w:fill="FFFFFF" w:themeFill="background1"/>
          </w:tcPr>
          <w:p w14:paraId="281AF2C1" w14:textId="65FB4C34" w:rsidR="00276E6A" w:rsidRPr="00276E6A" w:rsidRDefault="00276E6A" w:rsidP="00276E6A">
            <w:pPr>
              <w:pStyle w:val="Defaul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9405E"/>
                <w:sz w:val="36"/>
                <w:szCs w:val="36"/>
              </w:rPr>
            </w:pPr>
            <w:r>
              <w:rPr>
                <w:b w:val="0"/>
                <w:sz w:val="23"/>
                <w:szCs w:val="23"/>
              </w:rPr>
              <w:t>$</w:t>
            </w:r>
          </w:p>
        </w:tc>
      </w:tr>
      <w:tr w:rsidR="00276E6A" w14:paraId="0FE88123" w14:textId="77777777" w:rsidTr="0044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18B95FFE" w14:textId="11300B62" w:rsidR="00276E6A" w:rsidRPr="00276E6A" w:rsidRDefault="00276E6A" w:rsidP="00276E6A">
            <w:pPr>
              <w:pStyle w:val="Default"/>
              <w:spacing w:line="276" w:lineRule="auto"/>
              <w:rPr>
                <w:b w:val="0"/>
                <w:color w:val="09405E"/>
                <w:sz w:val="36"/>
                <w:szCs w:val="36"/>
              </w:rPr>
            </w:pPr>
            <w:r w:rsidRPr="00276E6A">
              <w:rPr>
                <w:b w:val="0"/>
                <w:sz w:val="23"/>
                <w:szCs w:val="23"/>
              </w:rPr>
              <w:t>Amount of fundraising target (if applicable)</w:t>
            </w:r>
          </w:p>
        </w:tc>
        <w:tc>
          <w:tcPr>
            <w:tcW w:w="3209" w:type="dxa"/>
          </w:tcPr>
          <w:p w14:paraId="1AA45789" w14:textId="2D46AA11" w:rsidR="00276E6A" w:rsidRPr="00276E6A" w:rsidRDefault="00276E6A" w:rsidP="00276E6A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9405E"/>
                <w:sz w:val="36"/>
                <w:szCs w:val="36"/>
              </w:rPr>
            </w:pPr>
            <w:r>
              <w:rPr>
                <w:sz w:val="23"/>
                <w:szCs w:val="23"/>
              </w:rPr>
              <w:t>$</w:t>
            </w:r>
          </w:p>
        </w:tc>
        <w:tc>
          <w:tcPr>
            <w:tcW w:w="3210" w:type="dxa"/>
          </w:tcPr>
          <w:p w14:paraId="2DBEE874" w14:textId="684853A4" w:rsidR="00276E6A" w:rsidRPr="00276E6A" w:rsidRDefault="00276E6A" w:rsidP="00276E6A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9405E"/>
                <w:sz w:val="36"/>
                <w:szCs w:val="36"/>
              </w:rPr>
            </w:pPr>
            <w:r>
              <w:rPr>
                <w:sz w:val="23"/>
                <w:szCs w:val="23"/>
              </w:rPr>
              <w:t>Other</w:t>
            </w:r>
          </w:p>
        </w:tc>
      </w:tr>
      <w:tr w:rsidR="00276E6A" w14:paraId="334213BF" w14:textId="77777777" w:rsidTr="00902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65AECAC5" w14:textId="292C92FF" w:rsidR="00276E6A" w:rsidRPr="00276E6A" w:rsidRDefault="00276E6A" w:rsidP="00276E6A">
            <w:pPr>
              <w:pStyle w:val="Default"/>
              <w:spacing w:line="276" w:lineRule="auto"/>
              <w:rPr>
                <w:b w:val="0"/>
                <w:color w:val="09405E"/>
                <w:sz w:val="36"/>
                <w:szCs w:val="36"/>
              </w:rPr>
            </w:pPr>
            <w:r w:rsidRPr="00276E6A">
              <w:rPr>
                <w:b w:val="0"/>
                <w:sz w:val="23"/>
                <w:szCs w:val="23"/>
              </w:rPr>
              <w:t>Total value of the project</w:t>
            </w:r>
          </w:p>
        </w:tc>
        <w:tc>
          <w:tcPr>
            <w:tcW w:w="6419" w:type="dxa"/>
            <w:gridSpan w:val="2"/>
          </w:tcPr>
          <w:p w14:paraId="5B60FFCC" w14:textId="012541E1" w:rsidR="00276E6A" w:rsidRPr="00276E6A" w:rsidRDefault="00276E6A" w:rsidP="00276E6A">
            <w:pPr>
              <w:pStyle w:val="Defaul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9405E"/>
                <w:sz w:val="36"/>
                <w:szCs w:val="36"/>
              </w:rPr>
            </w:pPr>
            <w:r>
              <w:rPr>
                <w:sz w:val="23"/>
                <w:szCs w:val="23"/>
              </w:rPr>
              <w:t>$</w:t>
            </w:r>
          </w:p>
        </w:tc>
      </w:tr>
      <w:tr w:rsidR="00276E6A" w14:paraId="555C1FB3" w14:textId="77777777" w:rsidTr="0090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08FC49AD" w14:textId="2CAF6A03" w:rsidR="00276E6A" w:rsidRPr="00276E6A" w:rsidRDefault="00276E6A" w:rsidP="00276E6A">
            <w:pPr>
              <w:pStyle w:val="Default"/>
              <w:spacing w:line="276" w:lineRule="auto"/>
              <w:rPr>
                <w:b w:val="0"/>
                <w:color w:val="09405E"/>
                <w:sz w:val="36"/>
                <w:szCs w:val="36"/>
              </w:rPr>
            </w:pPr>
            <w:r w:rsidRPr="00276E6A">
              <w:rPr>
                <w:b w:val="0"/>
                <w:sz w:val="23"/>
                <w:szCs w:val="23"/>
              </w:rPr>
              <w:t>Date funding is required:</w:t>
            </w:r>
          </w:p>
        </w:tc>
        <w:tc>
          <w:tcPr>
            <w:tcW w:w="6419" w:type="dxa"/>
            <w:gridSpan w:val="2"/>
          </w:tcPr>
          <w:p w14:paraId="7B826B52" w14:textId="4A6AED0B" w:rsidR="00276E6A" w:rsidRPr="00276E6A" w:rsidRDefault="00276E6A" w:rsidP="00276E6A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9405E"/>
                <w:sz w:val="36"/>
                <w:szCs w:val="36"/>
              </w:rPr>
            </w:pPr>
          </w:p>
        </w:tc>
      </w:tr>
    </w:tbl>
    <w:p w14:paraId="7FDAB73C" w14:textId="77777777" w:rsidR="00441429" w:rsidRDefault="00441429" w:rsidP="00920AC8">
      <w:pPr>
        <w:pStyle w:val="Default"/>
        <w:spacing w:line="276" w:lineRule="auto"/>
        <w:rPr>
          <w:b/>
          <w:color w:val="09405E"/>
          <w:sz w:val="36"/>
          <w:szCs w:val="36"/>
        </w:rPr>
      </w:pPr>
    </w:p>
    <w:p w14:paraId="1172BD63" w14:textId="5368A6F0" w:rsidR="00276E6A" w:rsidRDefault="00276E6A" w:rsidP="00276E6A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t>ATO Registration Details</w:t>
      </w:r>
    </w:p>
    <w:p w14:paraId="560C2FC1" w14:textId="77777777" w:rsidR="00276E6A" w:rsidRDefault="00276E6A" w:rsidP="00276E6A">
      <w:pPr>
        <w:pStyle w:val="Default"/>
        <w:spacing w:line="276" w:lineRule="auto"/>
        <w:rPr>
          <w:color w:val="09405E"/>
          <w:sz w:val="36"/>
          <w:szCs w:val="36"/>
        </w:rPr>
      </w:pPr>
    </w:p>
    <w:tbl>
      <w:tblPr>
        <w:tblW w:w="981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7"/>
        <w:gridCol w:w="4907"/>
      </w:tblGrid>
      <w:tr w:rsidR="00481582" w14:paraId="420C2007" w14:textId="77777777" w:rsidTr="001A6AE8">
        <w:trPr>
          <w:trHeight w:val="889"/>
        </w:trPr>
        <w:tc>
          <w:tcPr>
            <w:tcW w:w="4907" w:type="dxa"/>
          </w:tcPr>
          <w:p w14:paraId="105693A0" w14:textId="77777777" w:rsidR="00481582" w:rsidRDefault="0048158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Is your organisation registered with an ABN? </w:t>
            </w:r>
          </w:p>
        </w:tc>
        <w:tc>
          <w:tcPr>
            <w:tcW w:w="4907" w:type="dxa"/>
          </w:tcPr>
          <w:p w14:paraId="646A2562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  <w:r>
              <w:rPr>
                <w:rFonts w:eastAsia="MS Gothic"/>
                <w:sz w:val="23"/>
                <w:szCs w:val="23"/>
              </w:rPr>
              <w:t xml:space="preserve">Yes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</w:p>
          <w:p w14:paraId="4590F87F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</w:p>
          <w:p w14:paraId="57290CA6" w14:textId="1397E74C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rFonts w:eastAsia="MS Gothic"/>
                <w:sz w:val="23"/>
                <w:szCs w:val="23"/>
              </w:rPr>
              <w:t xml:space="preserve">If yes, please supply ABN number: </w:t>
            </w:r>
          </w:p>
          <w:p w14:paraId="72998318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</w:p>
          <w:p w14:paraId="5CD7134C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rFonts w:eastAsia="MS Gothic"/>
                <w:sz w:val="23"/>
                <w:szCs w:val="23"/>
              </w:rPr>
              <w:t xml:space="preserve">ABN: </w:t>
            </w:r>
          </w:p>
        </w:tc>
      </w:tr>
      <w:tr w:rsidR="00481582" w14:paraId="49164DE2" w14:textId="77777777" w:rsidTr="001A6AE8">
        <w:trPr>
          <w:trHeight w:val="200"/>
        </w:trPr>
        <w:tc>
          <w:tcPr>
            <w:tcW w:w="4907" w:type="dxa"/>
          </w:tcPr>
          <w:p w14:paraId="5C6E7C24" w14:textId="77777777" w:rsidR="00481582" w:rsidRDefault="0048158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Are you registered for GST? </w:t>
            </w:r>
          </w:p>
          <w:p w14:paraId="66358914" w14:textId="77777777" w:rsidR="00481582" w:rsidRDefault="0048158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907" w:type="dxa"/>
          </w:tcPr>
          <w:p w14:paraId="2ED8AA9E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  <w:r>
              <w:rPr>
                <w:rFonts w:eastAsia="MS Gothic"/>
                <w:sz w:val="23"/>
                <w:szCs w:val="23"/>
              </w:rPr>
              <w:t xml:space="preserve">Yes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</w:p>
        </w:tc>
      </w:tr>
      <w:tr w:rsidR="00481582" w14:paraId="5C14AD3F" w14:textId="77777777" w:rsidTr="001A6AE8">
        <w:trPr>
          <w:trHeight w:val="551"/>
        </w:trPr>
        <w:tc>
          <w:tcPr>
            <w:tcW w:w="4907" w:type="dxa"/>
          </w:tcPr>
          <w:p w14:paraId="50E22D6D" w14:textId="77777777" w:rsidR="00481582" w:rsidRDefault="0048158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Are you a registered tax-deductible gift recipient? </w:t>
            </w:r>
          </w:p>
          <w:p w14:paraId="77B6B2D0" w14:textId="77777777" w:rsidR="00481582" w:rsidRDefault="0048158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907" w:type="dxa"/>
          </w:tcPr>
          <w:p w14:paraId="36F6BBFE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  <w:r>
              <w:rPr>
                <w:rFonts w:eastAsia="MS Gothic"/>
                <w:sz w:val="23"/>
                <w:szCs w:val="23"/>
              </w:rPr>
              <w:t xml:space="preserve">Yes </w:t>
            </w:r>
            <w:r>
              <w:rPr>
                <w:rFonts w:ascii="MS Gothic" w:eastAsia="MS Gothic" w:cs="MS Gothic" w:hint="eastAsia"/>
                <w:sz w:val="23"/>
                <w:szCs w:val="23"/>
              </w:rPr>
              <w:t>☐</w:t>
            </w:r>
            <w:r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</w:p>
          <w:p w14:paraId="5BBC089F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</w:p>
          <w:p w14:paraId="3D32BE23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  <w:r>
              <w:rPr>
                <w:rFonts w:eastAsia="MS Gothic"/>
                <w:sz w:val="23"/>
                <w:szCs w:val="23"/>
              </w:rPr>
              <w:t xml:space="preserve">If yes, please advise TDGR status </w:t>
            </w:r>
          </w:p>
          <w:p w14:paraId="677B8712" w14:textId="77777777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</w:p>
          <w:p w14:paraId="3296BE70" w14:textId="0FF5975A" w:rsidR="00481582" w:rsidRDefault="00481582">
            <w:pPr>
              <w:pStyle w:val="Default"/>
              <w:rPr>
                <w:rFonts w:eastAsia="MS Gothic"/>
                <w:sz w:val="23"/>
                <w:szCs w:val="23"/>
              </w:rPr>
            </w:pPr>
          </w:p>
        </w:tc>
      </w:tr>
    </w:tbl>
    <w:p w14:paraId="4EAE79FB" w14:textId="77777777" w:rsidR="00276E6A" w:rsidRPr="00276E6A" w:rsidRDefault="00276E6A" w:rsidP="00276E6A">
      <w:pPr>
        <w:pStyle w:val="Default"/>
        <w:spacing w:line="276" w:lineRule="auto"/>
        <w:rPr>
          <w:color w:val="09405E"/>
          <w:sz w:val="36"/>
          <w:szCs w:val="36"/>
        </w:rPr>
      </w:pPr>
    </w:p>
    <w:p w14:paraId="250770C7" w14:textId="77777777" w:rsidR="00996B20" w:rsidRDefault="00996B20" w:rsidP="006934C9">
      <w:pPr>
        <w:spacing w:line="276" w:lineRule="auto"/>
        <w:rPr>
          <w:sz w:val="23"/>
          <w:szCs w:val="23"/>
        </w:rPr>
      </w:pPr>
    </w:p>
    <w:p w14:paraId="0B33BAA1" w14:textId="77777777" w:rsidR="00481582" w:rsidRDefault="00481582" w:rsidP="006934C9">
      <w:pPr>
        <w:spacing w:line="276" w:lineRule="auto"/>
        <w:rPr>
          <w:sz w:val="23"/>
          <w:szCs w:val="23"/>
        </w:rPr>
      </w:pPr>
    </w:p>
    <w:p w14:paraId="30270E2A" w14:textId="77777777" w:rsidR="00481582" w:rsidRDefault="00481582" w:rsidP="006934C9">
      <w:pPr>
        <w:spacing w:line="276" w:lineRule="auto"/>
        <w:rPr>
          <w:sz w:val="23"/>
          <w:szCs w:val="23"/>
        </w:rPr>
      </w:pPr>
    </w:p>
    <w:p w14:paraId="5B416542" w14:textId="77777777" w:rsidR="00481582" w:rsidRDefault="00481582" w:rsidP="006934C9">
      <w:pPr>
        <w:spacing w:line="276" w:lineRule="auto"/>
        <w:rPr>
          <w:sz w:val="23"/>
          <w:szCs w:val="23"/>
        </w:rPr>
      </w:pPr>
    </w:p>
    <w:p w14:paraId="6EFA9D86" w14:textId="77777777" w:rsidR="00996B20" w:rsidRDefault="00996B20" w:rsidP="006934C9">
      <w:pPr>
        <w:spacing w:line="276" w:lineRule="auto"/>
        <w:rPr>
          <w:sz w:val="23"/>
          <w:szCs w:val="23"/>
        </w:rPr>
      </w:pPr>
    </w:p>
    <w:p w14:paraId="265B6C95" w14:textId="77777777" w:rsidR="00996B20" w:rsidRDefault="00996B20" w:rsidP="006934C9">
      <w:pPr>
        <w:spacing w:line="276" w:lineRule="auto"/>
        <w:rPr>
          <w:sz w:val="23"/>
          <w:szCs w:val="23"/>
        </w:rPr>
      </w:pPr>
    </w:p>
    <w:p w14:paraId="7C2A6937" w14:textId="77777777" w:rsidR="00513673" w:rsidRDefault="00513673" w:rsidP="006934C9">
      <w:pPr>
        <w:spacing w:line="276" w:lineRule="auto"/>
        <w:rPr>
          <w:sz w:val="23"/>
          <w:szCs w:val="23"/>
        </w:rPr>
      </w:pPr>
    </w:p>
    <w:p w14:paraId="5B3779CC" w14:textId="77777777" w:rsidR="00996B20" w:rsidRDefault="00996B20" w:rsidP="006934C9">
      <w:pPr>
        <w:spacing w:line="276" w:lineRule="auto"/>
        <w:rPr>
          <w:sz w:val="23"/>
          <w:szCs w:val="23"/>
        </w:rPr>
      </w:pPr>
    </w:p>
    <w:p w14:paraId="47CFE406" w14:textId="77777777" w:rsidR="00996B20" w:rsidRDefault="00996B20" w:rsidP="006934C9">
      <w:pPr>
        <w:spacing w:line="276" w:lineRule="auto"/>
        <w:rPr>
          <w:sz w:val="23"/>
          <w:szCs w:val="23"/>
        </w:rPr>
      </w:pPr>
    </w:p>
    <w:p w14:paraId="01917406" w14:textId="3A00D686" w:rsidR="000B00A8" w:rsidRDefault="00481582" w:rsidP="006934C9">
      <w:pPr>
        <w:pStyle w:val="Default"/>
        <w:spacing w:line="276" w:lineRule="auto"/>
        <w:rPr>
          <w:b/>
          <w:color w:val="09405E"/>
          <w:sz w:val="36"/>
          <w:szCs w:val="36"/>
        </w:rPr>
      </w:pPr>
      <w:r>
        <w:rPr>
          <w:b/>
          <w:color w:val="09405E"/>
          <w:sz w:val="36"/>
          <w:szCs w:val="36"/>
        </w:rPr>
        <w:lastRenderedPageBreak/>
        <w:t>Vendor Details</w:t>
      </w:r>
    </w:p>
    <w:p w14:paraId="644FAEB8" w14:textId="77777777" w:rsidR="004F1A0C" w:rsidRDefault="004F1A0C" w:rsidP="006934C9">
      <w:pPr>
        <w:pStyle w:val="Default"/>
        <w:spacing w:line="276" w:lineRule="auto"/>
        <w:rPr>
          <w:b/>
          <w:color w:val="09405E"/>
          <w:sz w:val="36"/>
          <w:szCs w:val="36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2"/>
        <w:gridCol w:w="4732"/>
      </w:tblGrid>
      <w:tr w:rsidR="004F1A0C" w14:paraId="1118B44D" w14:textId="2597BB4F" w:rsidTr="00262C25">
        <w:trPr>
          <w:trHeight w:val="650"/>
        </w:trPr>
        <w:tc>
          <w:tcPr>
            <w:tcW w:w="4732" w:type="dxa"/>
          </w:tcPr>
          <w:p w14:paraId="3A49B4F0" w14:textId="77777777" w:rsidR="00262C25" w:rsidRDefault="00262C25">
            <w:pPr>
              <w:pStyle w:val="Default"/>
              <w:rPr>
                <w:sz w:val="23"/>
                <w:szCs w:val="23"/>
              </w:rPr>
            </w:pPr>
          </w:p>
          <w:p w14:paraId="41502FAE" w14:textId="1491D94A" w:rsidR="004F1A0C" w:rsidRDefault="004F1A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Account Name: </w:t>
            </w:r>
          </w:p>
          <w:p w14:paraId="49490384" w14:textId="77777777" w:rsidR="00262C25" w:rsidRDefault="00262C2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32" w:type="dxa"/>
          </w:tcPr>
          <w:p w14:paraId="48F985D6" w14:textId="77777777" w:rsidR="004F1A0C" w:rsidRDefault="004F1A0C">
            <w:pPr>
              <w:pStyle w:val="Default"/>
              <w:rPr>
                <w:sz w:val="23"/>
                <w:szCs w:val="23"/>
              </w:rPr>
            </w:pPr>
          </w:p>
        </w:tc>
      </w:tr>
      <w:tr w:rsidR="004F1A0C" w14:paraId="009FB1D3" w14:textId="532FB3BF" w:rsidTr="00262C25">
        <w:trPr>
          <w:trHeight w:val="128"/>
        </w:trPr>
        <w:tc>
          <w:tcPr>
            <w:tcW w:w="4732" w:type="dxa"/>
          </w:tcPr>
          <w:p w14:paraId="69E348DC" w14:textId="77777777" w:rsidR="004F1A0C" w:rsidRDefault="004F1A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BSB: </w:t>
            </w:r>
          </w:p>
          <w:p w14:paraId="7BC99D2D" w14:textId="77777777" w:rsidR="00262C25" w:rsidRDefault="00262C2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32" w:type="dxa"/>
          </w:tcPr>
          <w:p w14:paraId="680F84CB" w14:textId="77777777" w:rsidR="004F1A0C" w:rsidRDefault="004F1A0C">
            <w:pPr>
              <w:pStyle w:val="Default"/>
              <w:rPr>
                <w:sz w:val="23"/>
                <w:szCs w:val="23"/>
              </w:rPr>
            </w:pPr>
          </w:p>
        </w:tc>
      </w:tr>
      <w:tr w:rsidR="004F1A0C" w14:paraId="010D3F2A" w14:textId="2BA5291A" w:rsidTr="00262C25">
        <w:trPr>
          <w:trHeight w:val="268"/>
        </w:trPr>
        <w:tc>
          <w:tcPr>
            <w:tcW w:w="4732" w:type="dxa"/>
          </w:tcPr>
          <w:p w14:paraId="7056752A" w14:textId="77777777" w:rsidR="004F1A0C" w:rsidRDefault="004F1A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Bank Account Number: </w:t>
            </w:r>
          </w:p>
          <w:p w14:paraId="0975A37A" w14:textId="3524B89F" w:rsidR="00262C25" w:rsidRDefault="00262C2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32" w:type="dxa"/>
          </w:tcPr>
          <w:p w14:paraId="7A26A58E" w14:textId="77777777" w:rsidR="004F1A0C" w:rsidRDefault="004F1A0C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0385E1B2" w14:textId="77777777" w:rsidR="00081A93" w:rsidRDefault="00081A93" w:rsidP="00081A93">
      <w:pPr>
        <w:pStyle w:val="ListBullet"/>
        <w:ind w:left="0" w:firstLine="0"/>
      </w:pPr>
    </w:p>
    <w:p w14:paraId="0342EC20" w14:textId="0F030FE8" w:rsidR="00081A93" w:rsidRPr="00081A93" w:rsidRDefault="00081A93" w:rsidP="00081A93">
      <w:pPr>
        <w:pStyle w:val="ListBullet"/>
        <w:ind w:left="0" w:firstLine="0"/>
        <w:rPr>
          <w:i/>
        </w:rPr>
      </w:pPr>
      <w:r w:rsidRPr="00081A93">
        <w:rPr>
          <w:i/>
        </w:rPr>
        <w:t xml:space="preserve">Please attach a document confirming the nominated bank account (e.g. a bank </w:t>
      </w:r>
    </w:p>
    <w:p w14:paraId="5C4C0846" w14:textId="0DBF699A" w:rsidR="00081A93" w:rsidRPr="00081A93" w:rsidRDefault="00081A93" w:rsidP="00081A93">
      <w:pPr>
        <w:pStyle w:val="ListBullet"/>
        <w:ind w:left="0" w:firstLine="0"/>
        <w:rPr>
          <w:i/>
        </w:rPr>
      </w:pPr>
      <w:r w:rsidRPr="00081A93">
        <w:rPr>
          <w:i/>
        </w:rPr>
        <w:t>statement, bank confirmation letter, or letter on bank letterhead) showing:</w:t>
      </w:r>
    </w:p>
    <w:p w14:paraId="6BE6560B" w14:textId="77777777" w:rsidR="00081A93" w:rsidRPr="00081A93" w:rsidRDefault="00081A93" w:rsidP="00081A93">
      <w:pPr>
        <w:pStyle w:val="ListBullet"/>
        <w:ind w:firstLine="0"/>
        <w:rPr>
          <w:i/>
        </w:rPr>
      </w:pPr>
    </w:p>
    <w:p w14:paraId="7E7FE46B" w14:textId="77777777" w:rsidR="00081A93" w:rsidRPr="00081A93" w:rsidRDefault="00081A93" w:rsidP="00081A93">
      <w:pPr>
        <w:pStyle w:val="ListBullet"/>
        <w:rPr>
          <w:i/>
        </w:rPr>
      </w:pPr>
      <w:r w:rsidRPr="00081A93">
        <w:rPr>
          <w:i/>
        </w:rPr>
        <w:t>Account Name</w:t>
      </w:r>
    </w:p>
    <w:p w14:paraId="0B6AE9F7" w14:textId="77777777" w:rsidR="00081A93" w:rsidRPr="00081A93" w:rsidRDefault="00081A93" w:rsidP="00081A93">
      <w:pPr>
        <w:pStyle w:val="ListBullet"/>
        <w:rPr>
          <w:i/>
        </w:rPr>
      </w:pPr>
      <w:r w:rsidRPr="00081A93">
        <w:rPr>
          <w:i/>
        </w:rPr>
        <w:t>Bank Name</w:t>
      </w:r>
    </w:p>
    <w:p w14:paraId="1F9E5D68" w14:textId="77777777" w:rsidR="00081A93" w:rsidRPr="00081A93" w:rsidRDefault="00081A93" w:rsidP="00081A93">
      <w:pPr>
        <w:pStyle w:val="ListBullet"/>
        <w:rPr>
          <w:i/>
        </w:rPr>
      </w:pPr>
      <w:r w:rsidRPr="00081A93">
        <w:rPr>
          <w:i/>
        </w:rPr>
        <w:t>Bank Address</w:t>
      </w:r>
    </w:p>
    <w:p w14:paraId="2E873581" w14:textId="77777777" w:rsidR="00081A93" w:rsidRPr="00081A93" w:rsidRDefault="00081A93" w:rsidP="00081A93">
      <w:pPr>
        <w:pStyle w:val="ListBullet"/>
        <w:rPr>
          <w:i/>
        </w:rPr>
      </w:pPr>
      <w:r w:rsidRPr="00081A93">
        <w:rPr>
          <w:i/>
        </w:rPr>
        <w:t>BSB</w:t>
      </w:r>
    </w:p>
    <w:p w14:paraId="062B6EB5" w14:textId="15BA7E2D" w:rsidR="00135AC6" w:rsidRPr="00081A93" w:rsidRDefault="00081A93" w:rsidP="00081A93">
      <w:pPr>
        <w:pStyle w:val="ListBullet"/>
        <w:rPr>
          <w:i/>
        </w:rPr>
      </w:pPr>
      <w:r w:rsidRPr="00081A93">
        <w:rPr>
          <w:i/>
        </w:rPr>
        <w:t>Account Number</w:t>
      </w:r>
    </w:p>
    <w:p w14:paraId="5B685707" w14:textId="77777777" w:rsidR="00135AC6" w:rsidRDefault="00135AC6" w:rsidP="00964E60">
      <w:pPr>
        <w:pStyle w:val="ListBullet"/>
        <w:ind w:left="0" w:firstLine="0"/>
      </w:pPr>
    </w:p>
    <w:p w14:paraId="49C10C6C" w14:textId="77777777" w:rsidR="00081A93" w:rsidRDefault="00081A93" w:rsidP="00964E60">
      <w:pPr>
        <w:pStyle w:val="ListBullet"/>
        <w:ind w:left="0" w:firstLine="0"/>
      </w:pPr>
    </w:p>
    <w:p w14:paraId="2957396F" w14:textId="77777777" w:rsidR="00081A93" w:rsidRDefault="00081A93" w:rsidP="00964E60">
      <w:pPr>
        <w:pStyle w:val="ListBullet"/>
        <w:ind w:left="0" w:firstLine="0"/>
      </w:pPr>
    </w:p>
    <w:p w14:paraId="7D0F426C" w14:textId="0E0678DC" w:rsidR="00874F27" w:rsidRDefault="00964E60" w:rsidP="00964E60">
      <w:pPr>
        <w:pStyle w:val="ListBullet"/>
        <w:ind w:left="0" w:firstLine="0"/>
      </w:pPr>
      <w:r>
        <w:t xml:space="preserve">I hereby give </w:t>
      </w:r>
      <w:r w:rsidR="008D77A9">
        <w:t>Cattle Hill</w:t>
      </w:r>
      <w:r>
        <w:t xml:space="preserve"> Wind Farm permission to publish my organisation’s name as a recipient of </w:t>
      </w:r>
      <w:r w:rsidR="008D77A9">
        <w:t>Cattle Hill</w:t>
      </w:r>
      <w:r>
        <w:t xml:space="preserve"> Wind Farm sponsorship.</w:t>
      </w:r>
    </w:p>
    <w:p w14:paraId="7C8EBD9F" w14:textId="77777777" w:rsidR="00874F27" w:rsidRDefault="00874F27" w:rsidP="00964E60">
      <w:pPr>
        <w:pStyle w:val="ListBullet"/>
        <w:ind w:left="0" w:firstLine="0"/>
      </w:pPr>
    </w:p>
    <w:tbl>
      <w:tblPr>
        <w:tblW w:w="9732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2"/>
      </w:tblGrid>
      <w:tr w:rsidR="00874F27" w14:paraId="16F64BD0" w14:textId="77777777" w:rsidTr="00874F27">
        <w:trPr>
          <w:trHeight w:val="364"/>
        </w:trPr>
        <w:tc>
          <w:tcPr>
            <w:tcW w:w="97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21AAFE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Signature: </w:t>
            </w:r>
          </w:p>
          <w:p w14:paraId="4F4C0A9F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442984E7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0C28DEC1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</w:tc>
      </w:tr>
      <w:tr w:rsidR="00874F27" w14:paraId="4E0F005B" w14:textId="77777777" w:rsidTr="00874F27">
        <w:trPr>
          <w:trHeight w:val="364"/>
        </w:trPr>
        <w:tc>
          <w:tcPr>
            <w:tcW w:w="97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B5659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Name (please print or type): </w:t>
            </w:r>
          </w:p>
          <w:p w14:paraId="6113EA76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02F60F59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01C718CC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</w:tc>
      </w:tr>
      <w:tr w:rsidR="00874F27" w14:paraId="41E8CA9B" w14:textId="77777777" w:rsidTr="00874F27">
        <w:trPr>
          <w:trHeight w:val="364"/>
        </w:trPr>
        <w:tc>
          <w:tcPr>
            <w:tcW w:w="97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55C1B5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Date: </w:t>
            </w:r>
          </w:p>
          <w:p w14:paraId="6B02ADD6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3CF776F1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  <w:p w14:paraId="308D9062" w14:textId="77777777" w:rsidR="00874F27" w:rsidRDefault="00874F27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5303BD79" w14:textId="4D742A7C" w:rsidR="00E93120" w:rsidRPr="00B00F24" w:rsidRDefault="00E93120" w:rsidP="00964E60">
      <w:pPr>
        <w:pStyle w:val="ListBullet"/>
        <w:ind w:left="0" w:firstLine="0"/>
      </w:pPr>
      <w:r w:rsidRPr="00B00F24">
        <w:br w:type="page"/>
      </w:r>
    </w:p>
    <w:p w14:paraId="3EA2D539" w14:textId="77777777" w:rsidR="00B00F24" w:rsidRDefault="00B00F24" w:rsidP="006934C9">
      <w:pPr>
        <w:spacing w:line="276" w:lineRule="auto"/>
      </w:pPr>
    </w:p>
    <w:p w14:paraId="541A92F6" w14:textId="77777777" w:rsidR="00996B20" w:rsidRDefault="00996B20" w:rsidP="006934C9">
      <w:pPr>
        <w:spacing w:line="276" w:lineRule="auto"/>
      </w:pPr>
    </w:p>
    <w:p w14:paraId="72F79449" w14:textId="77777777" w:rsidR="00996B20" w:rsidRPr="00113213" w:rsidRDefault="00996B20" w:rsidP="006934C9">
      <w:pPr>
        <w:spacing w:line="276" w:lineRule="auto"/>
      </w:pPr>
    </w:p>
    <w:p w14:paraId="5188B68E" w14:textId="77777777" w:rsidR="00157E11" w:rsidRPr="00113213" w:rsidRDefault="00DC5A91" w:rsidP="006934C9">
      <w:pPr>
        <w:spacing w:line="276" w:lineRule="auto"/>
      </w:pPr>
      <w:r w:rsidRPr="0011321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D984FB2" wp14:editId="073646B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1495"/>
                <wp:effectExtent l="0" t="0" r="3175" b="0"/>
                <wp:wrapNone/>
                <wp:docPr id="69217200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5B01C"/>
                            </a:gs>
                            <a:gs pos="12000">
                              <a:srgbClr val="00D180"/>
                            </a:gs>
                            <a:gs pos="34000">
                              <a:srgbClr val="0A405E"/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6FBC7" id="Rectangle 3" o:spid="_x0000_s1026" style="position:absolute;margin-left:0;margin-top:0;width:595.25pt;height:841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" fillcolor="#f5b01c" stroked="f" strokeweight="1pt">
                <v:fill color2="#0a405e" rotate="t" angle="180" colors="0 #f5b01c;7864f #00d180;22282f #0a405e" focus="100%" type="gradient"/>
                <o:lock v:ext="edit" aspectratio="t"/>
                <w10:wrap anchorx="page" anchory="page"/>
              </v:rect>
            </w:pict>
          </mc:Fallback>
        </mc:AlternateContent>
      </w:r>
    </w:p>
    <w:p w14:paraId="04D03923" w14:textId="0F034F20" w:rsidR="002D7DF6" w:rsidRPr="00113213" w:rsidRDefault="00422B2E" w:rsidP="006934C9">
      <w:pPr>
        <w:pStyle w:val="BackCover"/>
        <w:spacing w:line="276" w:lineRule="auto"/>
      </w:pPr>
      <w:r w:rsidRPr="00113213">
        <w:rPr>
          <w:noProof/>
        </w:rPr>
        <w:drawing>
          <wp:anchor distT="0" distB="0" distL="114300" distR="114300" simplePos="0" relativeHeight="251658242" behindDoc="0" locked="0" layoutInCell="1" allowOverlap="1" wp14:anchorId="4842C4D9" wp14:editId="44869CC9">
            <wp:simplePos x="0" y="0"/>
            <wp:positionH relativeFrom="column">
              <wp:posOffset>1736725</wp:posOffset>
            </wp:positionH>
            <wp:positionV relativeFrom="paragraph">
              <wp:posOffset>2105025</wp:posOffset>
            </wp:positionV>
            <wp:extent cx="2924175" cy="2169997"/>
            <wp:effectExtent l="0" t="0" r="0" b="1905"/>
            <wp:wrapNone/>
            <wp:docPr id="20131113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6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7DF6" w:rsidRPr="00113213" w:rsidSect="00996B20">
      <w:footerReference w:type="default" r:id="rId13"/>
      <w:pgSz w:w="11906" w:h="16838" w:code="9"/>
      <w:pgMar w:top="1559" w:right="1134" w:bottom="1134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FBA4" w14:textId="77777777" w:rsidR="007439A1" w:rsidRDefault="007439A1" w:rsidP="005C306E">
      <w:pPr>
        <w:spacing w:after="0" w:line="240" w:lineRule="auto"/>
      </w:pPr>
      <w:r>
        <w:separator/>
      </w:r>
    </w:p>
  </w:endnote>
  <w:endnote w:type="continuationSeparator" w:id="0">
    <w:p w14:paraId="773FC9F5" w14:textId="77777777" w:rsidR="007439A1" w:rsidRDefault="007439A1" w:rsidP="005C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us Jakarta Sans">
    <w:altName w:val="Plus Jakarta Sans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710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DD223" w14:textId="2283FEEA" w:rsidR="00996B20" w:rsidRDefault="00996B20" w:rsidP="00996B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CDBA1" w14:textId="77777777" w:rsidR="007439A1" w:rsidRDefault="007439A1" w:rsidP="005C306E">
      <w:pPr>
        <w:spacing w:after="0" w:line="240" w:lineRule="auto"/>
      </w:pPr>
      <w:r>
        <w:separator/>
      </w:r>
    </w:p>
  </w:footnote>
  <w:footnote w:type="continuationSeparator" w:id="0">
    <w:p w14:paraId="734FDF5D" w14:textId="77777777" w:rsidR="007439A1" w:rsidRDefault="007439A1" w:rsidP="005C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646A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1E2866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680FE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E03FAE"/>
    <w:multiLevelType w:val="multilevel"/>
    <w:tmpl w:val="EE92D8FC"/>
    <w:styleLink w:val="111111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 w:val="0"/>
        <w:i w:val="0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ind w:left="1276" w:hanging="1276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1276" w:hanging="1276"/>
      </w:pPr>
      <w:rPr>
        <w:rFonts w:hint="default"/>
        <w:b/>
        <w:i w:val="0"/>
      </w:rPr>
    </w:lvl>
    <w:lvl w:ilvl="4">
      <w:start w:val="1"/>
      <w:numFmt w:val="decimal"/>
      <w:pStyle w:val="Heading5"/>
      <w:lvlText w:val="%1.%2.%3.%4.%5"/>
      <w:lvlJc w:val="left"/>
      <w:pPr>
        <w:ind w:left="1701" w:hanging="1701"/>
      </w:pPr>
      <w:rPr>
        <w:rFonts w:hint="default"/>
        <w:b/>
        <w:i w:val="0"/>
      </w:rPr>
    </w:lvl>
    <w:lvl w:ilvl="5">
      <w:start w:val="1"/>
      <w:numFmt w:val="decimal"/>
      <w:pStyle w:val="Heading6"/>
      <w:lvlText w:val="%1.%2.%3.%4.%5.%6"/>
      <w:lvlJc w:val="left"/>
      <w:pPr>
        <w:ind w:left="1701" w:hanging="1701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"/>
      <w:lvlJc w:val="left"/>
      <w:pPr>
        <w:ind w:left="2126" w:hanging="2126"/>
      </w:pPr>
      <w:rPr>
        <w:rFonts w:hint="default"/>
        <w:b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19413CE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19440A1E"/>
    <w:multiLevelType w:val="multilevel"/>
    <w:tmpl w:val="F2DEDEB4"/>
    <w:styleLink w:val="AppendixList"/>
    <w:lvl w:ilvl="0">
      <w:start w:val="1"/>
      <w:numFmt w:val="upperLetter"/>
      <w:pStyle w:val="Heading8"/>
      <w:suff w:val="space"/>
      <w:lvlText w:val="Appendix %1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Heading9"/>
      <w:lvlText w:val="%1.%2"/>
      <w:lvlJc w:val="left"/>
      <w:pPr>
        <w:ind w:left="851" w:hanging="851"/>
      </w:pPr>
      <w:rPr>
        <w:rFonts w:hint="default"/>
        <w:b/>
        <w:i w:val="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9FF73E8"/>
    <w:multiLevelType w:val="multilevel"/>
    <w:tmpl w:val="A25890E2"/>
    <w:styleLink w:val="Lists"/>
    <w:lvl w:ilvl="0">
      <w:start w:val="1"/>
      <w:numFmt w:val="decimal"/>
      <w:pStyle w:val="List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3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pStyle w:val="List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lowerLetter"/>
      <w:pStyle w:val="List5"/>
      <w:lvlText w:val="(%5)"/>
      <w:lvlJc w:val="left"/>
      <w:pPr>
        <w:ind w:left="2126" w:hanging="425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558568B"/>
    <w:multiLevelType w:val="multilevel"/>
    <w:tmpl w:val="F792568A"/>
    <w:styleLink w:val="1ai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  <w:b w:val="0"/>
        <w:i w:val="0"/>
      </w:rPr>
    </w:lvl>
    <w:lvl w:ilvl="1">
      <w:start w:val="1"/>
      <w:numFmt w:val="lowerLetter"/>
      <w:pStyle w:val="ListNumber2"/>
      <w:lvlText w:val="%2."/>
      <w:lvlJc w:val="left"/>
      <w:pPr>
        <w:ind w:left="851" w:hanging="426"/>
      </w:pPr>
      <w:rPr>
        <w:rFonts w:hint="default"/>
        <w:b w:val="0"/>
        <w:i w:val="0"/>
      </w:rPr>
    </w:lvl>
    <w:lvl w:ilvl="2">
      <w:start w:val="1"/>
      <w:numFmt w:val="lowerRoman"/>
      <w:pStyle w:val="ListNumber3"/>
      <w:lvlText w:val="%3."/>
      <w:lvlJc w:val="left"/>
      <w:pPr>
        <w:ind w:left="1276" w:hanging="425"/>
      </w:pPr>
      <w:rPr>
        <w:rFonts w:hint="default"/>
        <w:b w:val="0"/>
        <w:i w:val="0"/>
      </w:rPr>
    </w:lvl>
    <w:lvl w:ilvl="3">
      <w:start w:val="1"/>
      <w:numFmt w:val="upperLetter"/>
      <w:pStyle w:val="ListNumber4"/>
      <w:lvlText w:val="%4."/>
      <w:lvlJc w:val="left"/>
      <w:pPr>
        <w:ind w:left="1701" w:hanging="425"/>
      </w:pPr>
      <w:rPr>
        <w:rFonts w:hint="default"/>
        <w:b w:val="0"/>
        <w:i w:val="0"/>
      </w:rPr>
    </w:lvl>
    <w:lvl w:ilvl="4">
      <w:start w:val="1"/>
      <w:numFmt w:val="upperRoman"/>
      <w:pStyle w:val="ListNumber5"/>
      <w:lvlText w:val="(%5)"/>
      <w:lvlJc w:val="left"/>
      <w:pPr>
        <w:ind w:left="2126" w:hanging="425"/>
      </w:pPr>
      <w:rPr>
        <w:rFonts w:hint="default"/>
        <w:b w:val="0"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CA41282"/>
    <w:multiLevelType w:val="multilevel"/>
    <w:tmpl w:val="162876F0"/>
    <w:styleLink w:val="BulletList"/>
    <w:lvl w:ilvl="0">
      <w:start w:val="1"/>
      <w:numFmt w:val="bullet"/>
      <w:pStyle w:val="List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701" w:hanging="425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126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2552" w:hanging="426"/>
      </w:pPr>
      <w:rPr>
        <w:rFonts w:ascii="Courier New" w:hAnsi="Courier New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A825B16"/>
    <w:multiLevelType w:val="multilevel"/>
    <w:tmpl w:val="3A8A22D8"/>
    <w:styleLink w:val="TableList"/>
    <w:lvl w:ilvl="0">
      <w:start w:val="1"/>
      <w:numFmt w:val="decimal"/>
      <w:pStyle w:val="ListContinue"/>
      <w:lvlText w:val="%1."/>
      <w:lvlJc w:val="left"/>
      <w:pPr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pStyle w:val="ListContinue2"/>
      <w:lvlText w:val="%2."/>
      <w:lvlJc w:val="left"/>
      <w:pPr>
        <w:ind w:left="568" w:hanging="284"/>
      </w:pPr>
      <w:rPr>
        <w:rFonts w:hint="default"/>
        <w:b w:val="0"/>
        <w:i w:val="0"/>
      </w:rPr>
    </w:lvl>
    <w:lvl w:ilvl="2">
      <w:start w:val="1"/>
      <w:numFmt w:val="lowerRoman"/>
      <w:pStyle w:val="ListContinue3"/>
      <w:lvlText w:val="%3."/>
      <w:lvlJc w:val="left"/>
      <w:pPr>
        <w:ind w:left="852" w:hanging="284"/>
      </w:pPr>
      <w:rPr>
        <w:rFonts w:hint="default"/>
        <w:b w:val="0"/>
        <w:i w:val="0"/>
      </w:rPr>
    </w:lvl>
    <w:lvl w:ilvl="3">
      <w:start w:val="1"/>
      <w:numFmt w:val="upperLetter"/>
      <w:pStyle w:val="ListContinue4"/>
      <w:lvlText w:val="%4."/>
      <w:lvlJc w:val="left"/>
      <w:pPr>
        <w:ind w:left="1136" w:hanging="284"/>
      </w:pPr>
      <w:rPr>
        <w:rFonts w:hint="default"/>
        <w:b w:val="0"/>
        <w:i w:val="0"/>
      </w:rPr>
    </w:lvl>
    <w:lvl w:ilvl="4">
      <w:start w:val="1"/>
      <w:numFmt w:val="decimal"/>
      <w:pStyle w:val="ListContinue5"/>
      <w:lvlText w:val="(%5)"/>
      <w:lvlJc w:val="left"/>
      <w:pPr>
        <w:ind w:left="1420" w:hanging="284"/>
      </w:pPr>
      <w:rPr>
        <w:rFonts w:hint="default"/>
        <w:b w:val="0"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983802372">
    <w:abstractNumId w:val="3"/>
  </w:num>
  <w:num w:numId="2" w16cid:durableId="1137602911">
    <w:abstractNumId w:val="5"/>
  </w:num>
  <w:num w:numId="3" w16cid:durableId="1247348365">
    <w:abstractNumId w:val="4"/>
  </w:num>
  <w:num w:numId="4" w16cid:durableId="1089040130">
    <w:abstractNumId w:val="7"/>
  </w:num>
  <w:num w:numId="5" w16cid:durableId="536354370">
    <w:abstractNumId w:val="8"/>
  </w:num>
  <w:num w:numId="6" w16cid:durableId="204102947">
    <w:abstractNumId w:val="6"/>
  </w:num>
  <w:num w:numId="7" w16cid:durableId="1108044298">
    <w:abstractNumId w:val="9"/>
  </w:num>
  <w:num w:numId="8" w16cid:durableId="2032298919">
    <w:abstractNumId w:val="0"/>
  </w:num>
  <w:num w:numId="9" w16cid:durableId="818883492">
    <w:abstractNumId w:val="2"/>
  </w:num>
  <w:num w:numId="10" w16cid:durableId="142398722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2D"/>
    <w:rsid w:val="000029CC"/>
    <w:rsid w:val="00002DA7"/>
    <w:rsid w:val="00003C79"/>
    <w:rsid w:val="00006795"/>
    <w:rsid w:val="0000687A"/>
    <w:rsid w:val="000106E8"/>
    <w:rsid w:val="0001104A"/>
    <w:rsid w:val="00011B0B"/>
    <w:rsid w:val="00012974"/>
    <w:rsid w:val="000137F6"/>
    <w:rsid w:val="00017112"/>
    <w:rsid w:val="00020438"/>
    <w:rsid w:val="00021D75"/>
    <w:rsid w:val="000224C6"/>
    <w:rsid w:val="00022857"/>
    <w:rsid w:val="00022A61"/>
    <w:rsid w:val="00023D7A"/>
    <w:rsid w:val="00024840"/>
    <w:rsid w:val="000253CB"/>
    <w:rsid w:val="00025CB3"/>
    <w:rsid w:val="000268D2"/>
    <w:rsid w:val="0002788E"/>
    <w:rsid w:val="000327D5"/>
    <w:rsid w:val="000332CA"/>
    <w:rsid w:val="000336A7"/>
    <w:rsid w:val="00034084"/>
    <w:rsid w:val="0003414A"/>
    <w:rsid w:val="00034BC3"/>
    <w:rsid w:val="00035BD3"/>
    <w:rsid w:val="00036A67"/>
    <w:rsid w:val="00037BA5"/>
    <w:rsid w:val="00041569"/>
    <w:rsid w:val="000415EF"/>
    <w:rsid w:val="00041FD2"/>
    <w:rsid w:val="00041FF8"/>
    <w:rsid w:val="000424BF"/>
    <w:rsid w:val="000431B3"/>
    <w:rsid w:val="00043921"/>
    <w:rsid w:val="00043CEF"/>
    <w:rsid w:val="00045223"/>
    <w:rsid w:val="0004615C"/>
    <w:rsid w:val="00050774"/>
    <w:rsid w:val="00050AA0"/>
    <w:rsid w:val="00051D3B"/>
    <w:rsid w:val="00051F13"/>
    <w:rsid w:val="0005333D"/>
    <w:rsid w:val="00053DB1"/>
    <w:rsid w:val="00053F02"/>
    <w:rsid w:val="00055DBB"/>
    <w:rsid w:val="00056C28"/>
    <w:rsid w:val="0005704F"/>
    <w:rsid w:val="0005766E"/>
    <w:rsid w:val="00057B9D"/>
    <w:rsid w:val="00057BFF"/>
    <w:rsid w:val="000600DC"/>
    <w:rsid w:val="000603C5"/>
    <w:rsid w:val="0006041C"/>
    <w:rsid w:val="00064C21"/>
    <w:rsid w:val="00065445"/>
    <w:rsid w:val="00065CFE"/>
    <w:rsid w:val="0006720C"/>
    <w:rsid w:val="00067311"/>
    <w:rsid w:val="00067458"/>
    <w:rsid w:val="00067A68"/>
    <w:rsid w:val="00071C82"/>
    <w:rsid w:val="00072D5C"/>
    <w:rsid w:val="00074661"/>
    <w:rsid w:val="00074D93"/>
    <w:rsid w:val="00076093"/>
    <w:rsid w:val="00076098"/>
    <w:rsid w:val="000760CA"/>
    <w:rsid w:val="00076839"/>
    <w:rsid w:val="00076AB0"/>
    <w:rsid w:val="00077E76"/>
    <w:rsid w:val="00077F0D"/>
    <w:rsid w:val="0008016A"/>
    <w:rsid w:val="000803B6"/>
    <w:rsid w:val="00081277"/>
    <w:rsid w:val="00081A93"/>
    <w:rsid w:val="00081BA0"/>
    <w:rsid w:val="00082B85"/>
    <w:rsid w:val="00084A3C"/>
    <w:rsid w:val="00087437"/>
    <w:rsid w:val="00087FA9"/>
    <w:rsid w:val="00090147"/>
    <w:rsid w:val="000901C9"/>
    <w:rsid w:val="0009071E"/>
    <w:rsid w:val="000908C0"/>
    <w:rsid w:val="0009150A"/>
    <w:rsid w:val="00092B2E"/>
    <w:rsid w:val="000935A5"/>
    <w:rsid w:val="00095083"/>
    <w:rsid w:val="00095256"/>
    <w:rsid w:val="00095B7F"/>
    <w:rsid w:val="0009612D"/>
    <w:rsid w:val="00096654"/>
    <w:rsid w:val="00096818"/>
    <w:rsid w:val="000968AB"/>
    <w:rsid w:val="00096F4E"/>
    <w:rsid w:val="000A122E"/>
    <w:rsid w:val="000A1BE5"/>
    <w:rsid w:val="000A29B1"/>
    <w:rsid w:val="000A3C49"/>
    <w:rsid w:val="000A3EF8"/>
    <w:rsid w:val="000A4C25"/>
    <w:rsid w:val="000A5404"/>
    <w:rsid w:val="000A5806"/>
    <w:rsid w:val="000A5B42"/>
    <w:rsid w:val="000B00A8"/>
    <w:rsid w:val="000B2E34"/>
    <w:rsid w:val="000B4431"/>
    <w:rsid w:val="000B4920"/>
    <w:rsid w:val="000B49E7"/>
    <w:rsid w:val="000B50D9"/>
    <w:rsid w:val="000B69D2"/>
    <w:rsid w:val="000B6CA3"/>
    <w:rsid w:val="000B78B8"/>
    <w:rsid w:val="000C23BE"/>
    <w:rsid w:val="000C2D94"/>
    <w:rsid w:val="000C2F95"/>
    <w:rsid w:val="000C690B"/>
    <w:rsid w:val="000C7A0D"/>
    <w:rsid w:val="000D2C4A"/>
    <w:rsid w:val="000D3580"/>
    <w:rsid w:val="000D4798"/>
    <w:rsid w:val="000D4A0C"/>
    <w:rsid w:val="000D75A7"/>
    <w:rsid w:val="000E027A"/>
    <w:rsid w:val="000E059E"/>
    <w:rsid w:val="000E1CB1"/>
    <w:rsid w:val="000E1D62"/>
    <w:rsid w:val="000E2044"/>
    <w:rsid w:val="000E28A4"/>
    <w:rsid w:val="000E324E"/>
    <w:rsid w:val="000E40B0"/>
    <w:rsid w:val="000E4F4E"/>
    <w:rsid w:val="000E65D9"/>
    <w:rsid w:val="000F1289"/>
    <w:rsid w:val="000F1440"/>
    <w:rsid w:val="000F17F5"/>
    <w:rsid w:val="000F4199"/>
    <w:rsid w:val="000F4A04"/>
    <w:rsid w:val="000F568F"/>
    <w:rsid w:val="000F70BF"/>
    <w:rsid w:val="000F7289"/>
    <w:rsid w:val="000F77F5"/>
    <w:rsid w:val="000F7809"/>
    <w:rsid w:val="000F79B0"/>
    <w:rsid w:val="000F7A1C"/>
    <w:rsid w:val="000F7A38"/>
    <w:rsid w:val="00100461"/>
    <w:rsid w:val="00100DBA"/>
    <w:rsid w:val="00100E2B"/>
    <w:rsid w:val="001015E7"/>
    <w:rsid w:val="0010213C"/>
    <w:rsid w:val="00102366"/>
    <w:rsid w:val="00102D65"/>
    <w:rsid w:val="00103226"/>
    <w:rsid w:val="001032AF"/>
    <w:rsid w:val="00103CBD"/>
    <w:rsid w:val="00104DE7"/>
    <w:rsid w:val="001054B6"/>
    <w:rsid w:val="00105E3B"/>
    <w:rsid w:val="00105EBD"/>
    <w:rsid w:val="00106D3B"/>
    <w:rsid w:val="00107500"/>
    <w:rsid w:val="001106C1"/>
    <w:rsid w:val="001111AB"/>
    <w:rsid w:val="00111A72"/>
    <w:rsid w:val="00113213"/>
    <w:rsid w:val="00113646"/>
    <w:rsid w:val="001158D9"/>
    <w:rsid w:val="00117271"/>
    <w:rsid w:val="0012012C"/>
    <w:rsid w:val="00122773"/>
    <w:rsid w:val="00123EAB"/>
    <w:rsid w:val="00124FD9"/>
    <w:rsid w:val="0012562A"/>
    <w:rsid w:val="00126558"/>
    <w:rsid w:val="00133F69"/>
    <w:rsid w:val="001343E8"/>
    <w:rsid w:val="00134FE9"/>
    <w:rsid w:val="00135645"/>
    <w:rsid w:val="00135AC6"/>
    <w:rsid w:val="001360DA"/>
    <w:rsid w:val="00136403"/>
    <w:rsid w:val="00136D9F"/>
    <w:rsid w:val="0013764B"/>
    <w:rsid w:val="00140C5D"/>
    <w:rsid w:val="00141C57"/>
    <w:rsid w:val="0014325E"/>
    <w:rsid w:val="00144FE8"/>
    <w:rsid w:val="001454B6"/>
    <w:rsid w:val="00147605"/>
    <w:rsid w:val="00150A56"/>
    <w:rsid w:val="0015134A"/>
    <w:rsid w:val="00151E7C"/>
    <w:rsid w:val="00154FD2"/>
    <w:rsid w:val="0015530E"/>
    <w:rsid w:val="00157BA8"/>
    <w:rsid w:val="00157E11"/>
    <w:rsid w:val="00157EBB"/>
    <w:rsid w:val="00160926"/>
    <w:rsid w:val="001609A8"/>
    <w:rsid w:val="001623BE"/>
    <w:rsid w:val="00162625"/>
    <w:rsid w:val="00162BB8"/>
    <w:rsid w:val="0016333E"/>
    <w:rsid w:val="00164039"/>
    <w:rsid w:val="0016530D"/>
    <w:rsid w:val="0016592F"/>
    <w:rsid w:val="00166496"/>
    <w:rsid w:val="00170575"/>
    <w:rsid w:val="00170AE5"/>
    <w:rsid w:val="00170DC7"/>
    <w:rsid w:val="001716DB"/>
    <w:rsid w:val="001724BA"/>
    <w:rsid w:val="00172F3E"/>
    <w:rsid w:val="0017334C"/>
    <w:rsid w:val="0017395A"/>
    <w:rsid w:val="00174EE0"/>
    <w:rsid w:val="0017580C"/>
    <w:rsid w:val="00177CFB"/>
    <w:rsid w:val="00177D08"/>
    <w:rsid w:val="00180143"/>
    <w:rsid w:val="00181052"/>
    <w:rsid w:val="00182F85"/>
    <w:rsid w:val="00184106"/>
    <w:rsid w:val="00184835"/>
    <w:rsid w:val="00186BB5"/>
    <w:rsid w:val="0019210C"/>
    <w:rsid w:val="00192C56"/>
    <w:rsid w:val="00192FE9"/>
    <w:rsid w:val="001935B2"/>
    <w:rsid w:val="00194A15"/>
    <w:rsid w:val="00195C95"/>
    <w:rsid w:val="00196595"/>
    <w:rsid w:val="00196AD5"/>
    <w:rsid w:val="00197232"/>
    <w:rsid w:val="001A0035"/>
    <w:rsid w:val="001A0E6C"/>
    <w:rsid w:val="001A171B"/>
    <w:rsid w:val="001A1900"/>
    <w:rsid w:val="001A1B61"/>
    <w:rsid w:val="001A1D22"/>
    <w:rsid w:val="001A20D7"/>
    <w:rsid w:val="001A24D9"/>
    <w:rsid w:val="001A453E"/>
    <w:rsid w:val="001A4D53"/>
    <w:rsid w:val="001A5A24"/>
    <w:rsid w:val="001A62D0"/>
    <w:rsid w:val="001A6701"/>
    <w:rsid w:val="001A6AE8"/>
    <w:rsid w:val="001A6D7C"/>
    <w:rsid w:val="001A7943"/>
    <w:rsid w:val="001B1915"/>
    <w:rsid w:val="001B2518"/>
    <w:rsid w:val="001B2A82"/>
    <w:rsid w:val="001B3EC8"/>
    <w:rsid w:val="001B4AB2"/>
    <w:rsid w:val="001B53B4"/>
    <w:rsid w:val="001B5B7E"/>
    <w:rsid w:val="001B5BC1"/>
    <w:rsid w:val="001B61FB"/>
    <w:rsid w:val="001B7CE1"/>
    <w:rsid w:val="001C0EDD"/>
    <w:rsid w:val="001C2317"/>
    <w:rsid w:val="001C252C"/>
    <w:rsid w:val="001C2568"/>
    <w:rsid w:val="001C5356"/>
    <w:rsid w:val="001C53C0"/>
    <w:rsid w:val="001C54C5"/>
    <w:rsid w:val="001C5E37"/>
    <w:rsid w:val="001C5F07"/>
    <w:rsid w:val="001C607C"/>
    <w:rsid w:val="001C6693"/>
    <w:rsid w:val="001C7565"/>
    <w:rsid w:val="001C7B10"/>
    <w:rsid w:val="001C7DA2"/>
    <w:rsid w:val="001C7ED3"/>
    <w:rsid w:val="001D1109"/>
    <w:rsid w:val="001D1AAF"/>
    <w:rsid w:val="001D1E0D"/>
    <w:rsid w:val="001D303D"/>
    <w:rsid w:val="001D35F1"/>
    <w:rsid w:val="001D478A"/>
    <w:rsid w:val="001D55F5"/>
    <w:rsid w:val="001D61F3"/>
    <w:rsid w:val="001D69D7"/>
    <w:rsid w:val="001D72E9"/>
    <w:rsid w:val="001D7660"/>
    <w:rsid w:val="001E0909"/>
    <w:rsid w:val="001E13E6"/>
    <w:rsid w:val="001E1668"/>
    <w:rsid w:val="001E1FDF"/>
    <w:rsid w:val="001E2855"/>
    <w:rsid w:val="001E5179"/>
    <w:rsid w:val="001E5BE8"/>
    <w:rsid w:val="001E74B8"/>
    <w:rsid w:val="001E74C9"/>
    <w:rsid w:val="001F0486"/>
    <w:rsid w:val="001F178D"/>
    <w:rsid w:val="001F1B2B"/>
    <w:rsid w:val="001F2E84"/>
    <w:rsid w:val="001F395F"/>
    <w:rsid w:val="001F3D9B"/>
    <w:rsid w:val="001F5212"/>
    <w:rsid w:val="001F5E07"/>
    <w:rsid w:val="001F62EE"/>
    <w:rsid w:val="001F6AC8"/>
    <w:rsid w:val="001F7485"/>
    <w:rsid w:val="001F74DF"/>
    <w:rsid w:val="001F794D"/>
    <w:rsid w:val="00200B90"/>
    <w:rsid w:val="00200C9A"/>
    <w:rsid w:val="00201C65"/>
    <w:rsid w:val="00201D4F"/>
    <w:rsid w:val="00201D6C"/>
    <w:rsid w:val="0020281E"/>
    <w:rsid w:val="002035B6"/>
    <w:rsid w:val="002047CB"/>
    <w:rsid w:val="00204D61"/>
    <w:rsid w:val="00207561"/>
    <w:rsid w:val="002077D4"/>
    <w:rsid w:val="002126FF"/>
    <w:rsid w:val="00212F6C"/>
    <w:rsid w:val="00213630"/>
    <w:rsid w:val="00214478"/>
    <w:rsid w:val="00215291"/>
    <w:rsid w:val="002159CF"/>
    <w:rsid w:val="00216F66"/>
    <w:rsid w:val="0021733F"/>
    <w:rsid w:val="00217D4F"/>
    <w:rsid w:val="00221FA7"/>
    <w:rsid w:val="0022243D"/>
    <w:rsid w:val="00222A70"/>
    <w:rsid w:val="00223CBA"/>
    <w:rsid w:val="0022481D"/>
    <w:rsid w:val="00225793"/>
    <w:rsid w:val="002267DD"/>
    <w:rsid w:val="002300FB"/>
    <w:rsid w:val="00231FF9"/>
    <w:rsid w:val="0023356D"/>
    <w:rsid w:val="002339DD"/>
    <w:rsid w:val="00233C1C"/>
    <w:rsid w:val="00234535"/>
    <w:rsid w:val="00235456"/>
    <w:rsid w:val="002356B0"/>
    <w:rsid w:val="00236AAE"/>
    <w:rsid w:val="0023768E"/>
    <w:rsid w:val="00237A85"/>
    <w:rsid w:val="0024041A"/>
    <w:rsid w:val="0024127E"/>
    <w:rsid w:val="00244FF7"/>
    <w:rsid w:val="00245054"/>
    <w:rsid w:val="002476D3"/>
    <w:rsid w:val="00252FD9"/>
    <w:rsid w:val="00256212"/>
    <w:rsid w:val="0025707E"/>
    <w:rsid w:val="002600BC"/>
    <w:rsid w:val="00261DEF"/>
    <w:rsid w:val="00262387"/>
    <w:rsid w:val="00262C25"/>
    <w:rsid w:val="00264EA2"/>
    <w:rsid w:val="00265864"/>
    <w:rsid w:val="00265D79"/>
    <w:rsid w:val="00266271"/>
    <w:rsid w:val="00267883"/>
    <w:rsid w:val="0027074B"/>
    <w:rsid w:val="002707EB"/>
    <w:rsid w:val="00270975"/>
    <w:rsid w:val="00270D91"/>
    <w:rsid w:val="00270F69"/>
    <w:rsid w:val="00271684"/>
    <w:rsid w:val="00271B6F"/>
    <w:rsid w:val="002736B9"/>
    <w:rsid w:val="00275C35"/>
    <w:rsid w:val="00276014"/>
    <w:rsid w:val="00276217"/>
    <w:rsid w:val="0027665A"/>
    <w:rsid w:val="00276994"/>
    <w:rsid w:val="00276D9B"/>
    <w:rsid w:val="00276E6A"/>
    <w:rsid w:val="002773CA"/>
    <w:rsid w:val="00280882"/>
    <w:rsid w:val="00282103"/>
    <w:rsid w:val="00282361"/>
    <w:rsid w:val="002828A9"/>
    <w:rsid w:val="00282AFF"/>
    <w:rsid w:val="00285437"/>
    <w:rsid w:val="00285A7F"/>
    <w:rsid w:val="0028776C"/>
    <w:rsid w:val="002904B0"/>
    <w:rsid w:val="00290836"/>
    <w:rsid w:val="00290F84"/>
    <w:rsid w:val="00291257"/>
    <w:rsid w:val="00293200"/>
    <w:rsid w:val="00293235"/>
    <w:rsid w:val="002935E9"/>
    <w:rsid w:val="00293797"/>
    <w:rsid w:val="00296013"/>
    <w:rsid w:val="0029664C"/>
    <w:rsid w:val="00296B5B"/>
    <w:rsid w:val="002A0320"/>
    <w:rsid w:val="002A17B3"/>
    <w:rsid w:val="002A1A1A"/>
    <w:rsid w:val="002A278E"/>
    <w:rsid w:val="002A3B2C"/>
    <w:rsid w:val="002A5786"/>
    <w:rsid w:val="002A7F19"/>
    <w:rsid w:val="002B0605"/>
    <w:rsid w:val="002B07C2"/>
    <w:rsid w:val="002B26E9"/>
    <w:rsid w:val="002B317F"/>
    <w:rsid w:val="002B4DD1"/>
    <w:rsid w:val="002B544D"/>
    <w:rsid w:val="002B65C2"/>
    <w:rsid w:val="002B6662"/>
    <w:rsid w:val="002B67A4"/>
    <w:rsid w:val="002C08A7"/>
    <w:rsid w:val="002C0D79"/>
    <w:rsid w:val="002C16A2"/>
    <w:rsid w:val="002C26B3"/>
    <w:rsid w:val="002C2C6C"/>
    <w:rsid w:val="002C74AC"/>
    <w:rsid w:val="002C7992"/>
    <w:rsid w:val="002D2224"/>
    <w:rsid w:val="002D2C21"/>
    <w:rsid w:val="002D2C94"/>
    <w:rsid w:val="002D2EB7"/>
    <w:rsid w:val="002D2F19"/>
    <w:rsid w:val="002D3496"/>
    <w:rsid w:val="002D409B"/>
    <w:rsid w:val="002D635E"/>
    <w:rsid w:val="002D750D"/>
    <w:rsid w:val="002D7A60"/>
    <w:rsid w:val="002D7B68"/>
    <w:rsid w:val="002D7DF6"/>
    <w:rsid w:val="002E031B"/>
    <w:rsid w:val="002E0C19"/>
    <w:rsid w:val="002E154B"/>
    <w:rsid w:val="002E294A"/>
    <w:rsid w:val="002E2DB2"/>
    <w:rsid w:val="002E3001"/>
    <w:rsid w:val="002E59F1"/>
    <w:rsid w:val="002E7060"/>
    <w:rsid w:val="002F067F"/>
    <w:rsid w:val="002F1341"/>
    <w:rsid w:val="002F1A4A"/>
    <w:rsid w:val="002F1CED"/>
    <w:rsid w:val="002F28B9"/>
    <w:rsid w:val="002F361D"/>
    <w:rsid w:val="002F3D13"/>
    <w:rsid w:val="002F5DF1"/>
    <w:rsid w:val="002F6AAA"/>
    <w:rsid w:val="002F6BF8"/>
    <w:rsid w:val="002F74E8"/>
    <w:rsid w:val="002F75A3"/>
    <w:rsid w:val="002F7FEA"/>
    <w:rsid w:val="00301BDC"/>
    <w:rsid w:val="00302093"/>
    <w:rsid w:val="0030304C"/>
    <w:rsid w:val="003030F4"/>
    <w:rsid w:val="00303507"/>
    <w:rsid w:val="00303941"/>
    <w:rsid w:val="00305E07"/>
    <w:rsid w:val="003100D6"/>
    <w:rsid w:val="00310E75"/>
    <w:rsid w:val="003110C7"/>
    <w:rsid w:val="0031165B"/>
    <w:rsid w:val="00312427"/>
    <w:rsid w:val="003141F9"/>
    <w:rsid w:val="003147E3"/>
    <w:rsid w:val="00314A79"/>
    <w:rsid w:val="003158C7"/>
    <w:rsid w:val="003169D9"/>
    <w:rsid w:val="00316A11"/>
    <w:rsid w:val="00322A1E"/>
    <w:rsid w:val="00323527"/>
    <w:rsid w:val="00323AF9"/>
    <w:rsid w:val="00323EF6"/>
    <w:rsid w:val="00325A69"/>
    <w:rsid w:val="00325BA0"/>
    <w:rsid w:val="00326133"/>
    <w:rsid w:val="003309BF"/>
    <w:rsid w:val="00330A64"/>
    <w:rsid w:val="00332376"/>
    <w:rsid w:val="0033408A"/>
    <w:rsid w:val="00335162"/>
    <w:rsid w:val="00335B3E"/>
    <w:rsid w:val="0033635D"/>
    <w:rsid w:val="00336A49"/>
    <w:rsid w:val="00337589"/>
    <w:rsid w:val="00340264"/>
    <w:rsid w:val="00340C1F"/>
    <w:rsid w:val="00340C9E"/>
    <w:rsid w:val="003425F8"/>
    <w:rsid w:val="00342B2F"/>
    <w:rsid w:val="003432A8"/>
    <w:rsid w:val="0034572D"/>
    <w:rsid w:val="0034610D"/>
    <w:rsid w:val="003467E4"/>
    <w:rsid w:val="003478E6"/>
    <w:rsid w:val="0035133E"/>
    <w:rsid w:val="003514CF"/>
    <w:rsid w:val="00351AB4"/>
    <w:rsid w:val="00352454"/>
    <w:rsid w:val="00353520"/>
    <w:rsid w:val="00353C4C"/>
    <w:rsid w:val="0035411D"/>
    <w:rsid w:val="00355345"/>
    <w:rsid w:val="00355ECE"/>
    <w:rsid w:val="00356126"/>
    <w:rsid w:val="003564A1"/>
    <w:rsid w:val="003568F5"/>
    <w:rsid w:val="003574E5"/>
    <w:rsid w:val="00361889"/>
    <w:rsid w:val="00361C74"/>
    <w:rsid w:val="00361C9B"/>
    <w:rsid w:val="0036225E"/>
    <w:rsid w:val="00362424"/>
    <w:rsid w:val="003636A0"/>
    <w:rsid w:val="0036390B"/>
    <w:rsid w:val="00365510"/>
    <w:rsid w:val="003719A6"/>
    <w:rsid w:val="00371B2F"/>
    <w:rsid w:val="003720CE"/>
    <w:rsid w:val="00373D5C"/>
    <w:rsid w:val="0037403C"/>
    <w:rsid w:val="003742A9"/>
    <w:rsid w:val="0037430A"/>
    <w:rsid w:val="0037637A"/>
    <w:rsid w:val="003770C0"/>
    <w:rsid w:val="00380B0F"/>
    <w:rsid w:val="00380EF6"/>
    <w:rsid w:val="00383F32"/>
    <w:rsid w:val="0038476B"/>
    <w:rsid w:val="00384D22"/>
    <w:rsid w:val="00384EB6"/>
    <w:rsid w:val="00385843"/>
    <w:rsid w:val="0038623A"/>
    <w:rsid w:val="003862DE"/>
    <w:rsid w:val="0038730A"/>
    <w:rsid w:val="0038739F"/>
    <w:rsid w:val="003878B9"/>
    <w:rsid w:val="00387AD3"/>
    <w:rsid w:val="0039048C"/>
    <w:rsid w:val="00391BC0"/>
    <w:rsid w:val="00393623"/>
    <w:rsid w:val="00393939"/>
    <w:rsid w:val="00393952"/>
    <w:rsid w:val="003943A3"/>
    <w:rsid w:val="00395130"/>
    <w:rsid w:val="003A0C71"/>
    <w:rsid w:val="003A0D3C"/>
    <w:rsid w:val="003A1160"/>
    <w:rsid w:val="003A135F"/>
    <w:rsid w:val="003A14A2"/>
    <w:rsid w:val="003A16A4"/>
    <w:rsid w:val="003A1F94"/>
    <w:rsid w:val="003A3090"/>
    <w:rsid w:val="003A3254"/>
    <w:rsid w:val="003A3F22"/>
    <w:rsid w:val="003A41F6"/>
    <w:rsid w:val="003A573B"/>
    <w:rsid w:val="003A5BB6"/>
    <w:rsid w:val="003A6272"/>
    <w:rsid w:val="003A7C40"/>
    <w:rsid w:val="003B058D"/>
    <w:rsid w:val="003B1813"/>
    <w:rsid w:val="003B646E"/>
    <w:rsid w:val="003B69ED"/>
    <w:rsid w:val="003C0367"/>
    <w:rsid w:val="003C0ECB"/>
    <w:rsid w:val="003C1106"/>
    <w:rsid w:val="003C26C9"/>
    <w:rsid w:val="003C3A29"/>
    <w:rsid w:val="003C3A4D"/>
    <w:rsid w:val="003C3C96"/>
    <w:rsid w:val="003C4F19"/>
    <w:rsid w:val="003C5F67"/>
    <w:rsid w:val="003D005F"/>
    <w:rsid w:val="003D3169"/>
    <w:rsid w:val="003D343F"/>
    <w:rsid w:val="003D3551"/>
    <w:rsid w:val="003D3906"/>
    <w:rsid w:val="003D3CCA"/>
    <w:rsid w:val="003D5714"/>
    <w:rsid w:val="003D6190"/>
    <w:rsid w:val="003D6EBB"/>
    <w:rsid w:val="003E00D7"/>
    <w:rsid w:val="003E084E"/>
    <w:rsid w:val="003E29AA"/>
    <w:rsid w:val="003E2F75"/>
    <w:rsid w:val="003E4A5F"/>
    <w:rsid w:val="003E5C07"/>
    <w:rsid w:val="003F0680"/>
    <w:rsid w:val="003F07E0"/>
    <w:rsid w:val="003F2617"/>
    <w:rsid w:val="003F2B6F"/>
    <w:rsid w:val="003F33C1"/>
    <w:rsid w:val="003F3EA1"/>
    <w:rsid w:val="003F3FEF"/>
    <w:rsid w:val="003F4556"/>
    <w:rsid w:val="003F53ED"/>
    <w:rsid w:val="003F5C45"/>
    <w:rsid w:val="003F61DC"/>
    <w:rsid w:val="003F6C08"/>
    <w:rsid w:val="00400ABB"/>
    <w:rsid w:val="00400EFD"/>
    <w:rsid w:val="00400F50"/>
    <w:rsid w:val="004012F7"/>
    <w:rsid w:val="0040138E"/>
    <w:rsid w:val="004036F4"/>
    <w:rsid w:val="00405D8F"/>
    <w:rsid w:val="00406C01"/>
    <w:rsid w:val="00406E15"/>
    <w:rsid w:val="004071EB"/>
    <w:rsid w:val="0040740F"/>
    <w:rsid w:val="00411CA4"/>
    <w:rsid w:val="0041407F"/>
    <w:rsid w:val="004142C8"/>
    <w:rsid w:val="0041465F"/>
    <w:rsid w:val="004149B2"/>
    <w:rsid w:val="00414BED"/>
    <w:rsid w:val="00415B1E"/>
    <w:rsid w:val="004172BB"/>
    <w:rsid w:val="004175E6"/>
    <w:rsid w:val="00417839"/>
    <w:rsid w:val="0041789B"/>
    <w:rsid w:val="00417CC8"/>
    <w:rsid w:val="004202BF"/>
    <w:rsid w:val="00420932"/>
    <w:rsid w:val="00422B2E"/>
    <w:rsid w:val="0042406D"/>
    <w:rsid w:val="0042445A"/>
    <w:rsid w:val="00424F3E"/>
    <w:rsid w:val="004257FA"/>
    <w:rsid w:val="004267DC"/>
    <w:rsid w:val="00426933"/>
    <w:rsid w:val="00427B1B"/>
    <w:rsid w:val="004306CF"/>
    <w:rsid w:val="004323A0"/>
    <w:rsid w:val="00432E68"/>
    <w:rsid w:val="00434437"/>
    <w:rsid w:val="00434995"/>
    <w:rsid w:val="00436A79"/>
    <w:rsid w:val="00437CF6"/>
    <w:rsid w:val="0043E197"/>
    <w:rsid w:val="00440147"/>
    <w:rsid w:val="00441429"/>
    <w:rsid w:val="00442062"/>
    <w:rsid w:val="00443709"/>
    <w:rsid w:val="00443783"/>
    <w:rsid w:val="004442C4"/>
    <w:rsid w:val="004448F5"/>
    <w:rsid w:val="00444B3B"/>
    <w:rsid w:val="00444D7D"/>
    <w:rsid w:val="00445306"/>
    <w:rsid w:val="00445750"/>
    <w:rsid w:val="00445BC2"/>
    <w:rsid w:val="00446B75"/>
    <w:rsid w:val="00447F9F"/>
    <w:rsid w:val="00450D3F"/>
    <w:rsid w:val="00450E56"/>
    <w:rsid w:val="00451105"/>
    <w:rsid w:val="004511B8"/>
    <w:rsid w:val="004512AC"/>
    <w:rsid w:val="004529FC"/>
    <w:rsid w:val="00453A85"/>
    <w:rsid w:val="00453F4F"/>
    <w:rsid w:val="004544A6"/>
    <w:rsid w:val="00454598"/>
    <w:rsid w:val="00460E43"/>
    <w:rsid w:val="00460F98"/>
    <w:rsid w:val="0046280E"/>
    <w:rsid w:val="0046401A"/>
    <w:rsid w:val="00465BEB"/>
    <w:rsid w:val="00466058"/>
    <w:rsid w:val="0046624B"/>
    <w:rsid w:val="00470916"/>
    <w:rsid w:val="00470B2E"/>
    <w:rsid w:val="004715BD"/>
    <w:rsid w:val="00473C19"/>
    <w:rsid w:val="0047600B"/>
    <w:rsid w:val="00476034"/>
    <w:rsid w:val="00476E10"/>
    <w:rsid w:val="00477A3A"/>
    <w:rsid w:val="004801AE"/>
    <w:rsid w:val="004802C3"/>
    <w:rsid w:val="00481225"/>
    <w:rsid w:val="00481582"/>
    <w:rsid w:val="0048188A"/>
    <w:rsid w:val="0048252C"/>
    <w:rsid w:val="00482C76"/>
    <w:rsid w:val="00484303"/>
    <w:rsid w:val="004848E3"/>
    <w:rsid w:val="00484CFD"/>
    <w:rsid w:val="00485A47"/>
    <w:rsid w:val="00485CD4"/>
    <w:rsid w:val="00485D9E"/>
    <w:rsid w:val="00486806"/>
    <w:rsid w:val="00486EEA"/>
    <w:rsid w:val="00487E86"/>
    <w:rsid w:val="004909E0"/>
    <w:rsid w:val="00490D73"/>
    <w:rsid w:val="00492EA8"/>
    <w:rsid w:val="004932C0"/>
    <w:rsid w:val="004933F8"/>
    <w:rsid w:val="004939BE"/>
    <w:rsid w:val="004949C4"/>
    <w:rsid w:val="004949DC"/>
    <w:rsid w:val="00494C0D"/>
    <w:rsid w:val="004953EA"/>
    <w:rsid w:val="004955BF"/>
    <w:rsid w:val="0049564B"/>
    <w:rsid w:val="00497BB7"/>
    <w:rsid w:val="004A06D5"/>
    <w:rsid w:val="004A1577"/>
    <w:rsid w:val="004A323E"/>
    <w:rsid w:val="004A3CCD"/>
    <w:rsid w:val="004A3DF7"/>
    <w:rsid w:val="004A3F48"/>
    <w:rsid w:val="004A542B"/>
    <w:rsid w:val="004A5D54"/>
    <w:rsid w:val="004A5D7A"/>
    <w:rsid w:val="004A725C"/>
    <w:rsid w:val="004A73AA"/>
    <w:rsid w:val="004B0376"/>
    <w:rsid w:val="004B0A2E"/>
    <w:rsid w:val="004B2C23"/>
    <w:rsid w:val="004B33E0"/>
    <w:rsid w:val="004B3BEB"/>
    <w:rsid w:val="004B6F7D"/>
    <w:rsid w:val="004C0610"/>
    <w:rsid w:val="004C1083"/>
    <w:rsid w:val="004C1A83"/>
    <w:rsid w:val="004C1DD0"/>
    <w:rsid w:val="004C435B"/>
    <w:rsid w:val="004C6447"/>
    <w:rsid w:val="004C6895"/>
    <w:rsid w:val="004C73AA"/>
    <w:rsid w:val="004D1390"/>
    <w:rsid w:val="004D2D9B"/>
    <w:rsid w:val="004D4F83"/>
    <w:rsid w:val="004D551E"/>
    <w:rsid w:val="004D5AFF"/>
    <w:rsid w:val="004D5FC5"/>
    <w:rsid w:val="004D65DC"/>
    <w:rsid w:val="004D7171"/>
    <w:rsid w:val="004D7916"/>
    <w:rsid w:val="004D79C6"/>
    <w:rsid w:val="004E08A1"/>
    <w:rsid w:val="004E19D7"/>
    <w:rsid w:val="004E1BA8"/>
    <w:rsid w:val="004E1E15"/>
    <w:rsid w:val="004E788B"/>
    <w:rsid w:val="004F0563"/>
    <w:rsid w:val="004F19CC"/>
    <w:rsid w:val="004F1A0C"/>
    <w:rsid w:val="004F2978"/>
    <w:rsid w:val="004F2FBD"/>
    <w:rsid w:val="004F325A"/>
    <w:rsid w:val="004F5357"/>
    <w:rsid w:val="004F57CA"/>
    <w:rsid w:val="004F6ED4"/>
    <w:rsid w:val="004F7938"/>
    <w:rsid w:val="005005F0"/>
    <w:rsid w:val="00501D56"/>
    <w:rsid w:val="00502C57"/>
    <w:rsid w:val="005033AA"/>
    <w:rsid w:val="005103A8"/>
    <w:rsid w:val="00510D82"/>
    <w:rsid w:val="00511046"/>
    <w:rsid w:val="00511169"/>
    <w:rsid w:val="00511419"/>
    <w:rsid w:val="00511AD8"/>
    <w:rsid w:val="005120EA"/>
    <w:rsid w:val="00513673"/>
    <w:rsid w:val="00513845"/>
    <w:rsid w:val="00515804"/>
    <w:rsid w:val="005160B9"/>
    <w:rsid w:val="005170A2"/>
    <w:rsid w:val="005209F0"/>
    <w:rsid w:val="0052170C"/>
    <w:rsid w:val="00521EA9"/>
    <w:rsid w:val="00522C85"/>
    <w:rsid w:val="0052378E"/>
    <w:rsid w:val="00524D2C"/>
    <w:rsid w:val="00524EFB"/>
    <w:rsid w:val="005267EA"/>
    <w:rsid w:val="00530872"/>
    <w:rsid w:val="00531338"/>
    <w:rsid w:val="00533113"/>
    <w:rsid w:val="00533B09"/>
    <w:rsid w:val="00534ED7"/>
    <w:rsid w:val="00535433"/>
    <w:rsid w:val="005371E2"/>
    <w:rsid w:val="005371ED"/>
    <w:rsid w:val="005375CD"/>
    <w:rsid w:val="005377F0"/>
    <w:rsid w:val="00540B6C"/>
    <w:rsid w:val="00541295"/>
    <w:rsid w:val="0054246C"/>
    <w:rsid w:val="0054345C"/>
    <w:rsid w:val="005437A5"/>
    <w:rsid w:val="00543B0D"/>
    <w:rsid w:val="00544320"/>
    <w:rsid w:val="00544F71"/>
    <w:rsid w:val="00546AE9"/>
    <w:rsid w:val="00550829"/>
    <w:rsid w:val="005519C3"/>
    <w:rsid w:val="00551E88"/>
    <w:rsid w:val="0055235E"/>
    <w:rsid w:val="00553E36"/>
    <w:rsid w:val="00554843"/>
    <w:rsid w:val="0055492F"/>
    <w:rsid w:val="00556CD7"/>
    <w:rsid w:val="00560A54"/>
    <w:rsid w:val="00560AA1"/>
    <w:rsid w:val="005612A4"/>
    <w:rsid w:val="00561A6E"/>
    <w:rsid w:val="005620F5"/>
    <w:rsid w:val="0056232C"/>
    <w:rsid w:val="0056253C"/>
    <w:rsid w:val="00562774"/>
    <w:rsid w:val="00563A8B"/>
    <w:rsid w:val="00563AD8"/>
    <w:rsid w:val="00564FDA"/>
    <w:rsid w:val="0056669E"/>
    <w:rsid w:val="005674FE"/>
    <w:rsid w:val="005707DA"/>
    <w:rsid w:val="00570D56"/>
    <w:rsid w:val="00572B81"/>
    <w:rsid w:val="005761C3"/>
    <w:rsid w:val="00576A83"/>
    <w:rsid w:val="00577A03"/>
    <w:rsid w:val="00577AC9"/>
    <w:rsid w:val="00577B46"/>
    <w:rsid w:val="00580B9C"/>
    <w:rsid w:val="005811E4"/>
    <w:rsid w:val="00582BAC"/>
    <w:rsid w:val="005830C9"/>
    <w:rsid w:val="005834C7"/>
    <w:rsid w:val="00583577"/>
    <w:rsid w:val="005845EA"/>
    <w:rsid w:val="00584F16"/>
    <w:rsid w:val="00585550"/>
    <w:rsid w:val="0058772B"/>
    <w:rsid w:val="005879BB"/>
    <w:rsid w:val="00590924"/>
    <w:rsid w:val="0059326A"/>
    <w:rsid w:val="00593295"/>
    <w:rsid w:val="0059377E"/>
    <w:rsid w:val="00595CAE"/>
    <w:rsid w:val="00595CB8"/>
    <w:rsid w:val="00595E55"/>
    <w:rsid w:val="00596A29"/>
    <w:rsid w:val="005974B1"/>
    <w:rsid w:val="005A0956"/>
    <w:rsid w:val="005A152C"/>
    <w:rsid w:val="005A186D"/>
    <w:rsid w:val="005A48E4"/>
    <w:rsid w:val="005A4C89"/>
    <w:rsid w:val="005A5984"/>
    <w:rsid w:val="005A7626"/>
    <w:rsid w:val="005A7F50"/>
    <w:rsid w:val="005B0B56"/>
    <w:rsid w:val="005B13E3"/>
    <w:rsid w:val="005B18CC"/>
    <w:rsid w:val="005B1D8D"/>
    <w:rsid w:val="005B22FD"/>
    <w:rsid w:val="005B2FD6"/>
    <w:rsid w:val="005B5567"/>
    <w:rsid w:val="005B71B2"/>
    <w:rsid w:val="005B76D6"/>
    <w:rsid w:val="005C0642"/>
    <w:rsid w:val="005C0FD9"/>
    <w:rsid w:val="005C161C"/>
    <w:rsid w:val="005C2927"/>
    <w:rsid w:val="005C29FA"/>
    <w:rsid w:val="005C2EBE"/>
    <w:rsid w:val="005C302B"/>
    <w:rsid w:val="005C306E"/>
    <w:rsid w:val="005C398A"/>
    <w:rsid w:val="005C577F"/>
    <w:rsid w:val="005C5A00"/>
    <w:rsid w:val="005C5D5C"/>
    <w:rsid w:val="005C5DDF"/>
    <w:rsid w:val="005C6471"/>
    <w:rsid w:val="005C64A4"/>
    <w:rsid w:val="005C7449"/>
    <w:rsid w:val="005C776D"/>
    <w:rsid w:val="005D10DF"/>
    <w:rsid w:val="005D255A"/>
    <w:rsid w:val="005D2A17"/>
    <w:rsid w:val="005D2E4E"/>
    <w:rsid w:val="005D3429"/>
    <w:rsid w:val="005D400C"/>
    <w:rsid w:val="005D434A"/>
    <w:rsid w:val="005D5241"/>
    <w:rsid w:val="005D53B3"/>
    <w:rsid w:val="005D5F9D"/>
    <w:rsid w:val="005D63A1"/>
    <w:rsid w:val="005D6A01"/>
    <w:rsid w:val="005D794A"/>
    <w:rsid w:val="005E0D2F"/>
    <w:rsid w:val="005E18A3"/>
    <w:rsid w:val="005E2CC5"/>
    <w:rsid w:val="005E3609"/>
    <w:rsid w:val="005E4354"/>
    <w:rsid w:val="005E44D2"/>
    <w:rsid w:val="005E487B"/>
    <w:rsid w:val="005E4F2E"/>
    <w:rsid w:val="005E5138"/>
    <w:rsid w:val="005E5D97"/>
    <w:rsid w:val="005E69C5"/>
    <w:rsid w:val="005F054B"/>
    <w:rsid w:val="005F0FF7"/>
    <w:rsid w:val="005F1CC9"/>
    <w:rsid w:val="005F22FF"/>
    <w:rsid w:val="005F297A"/>
    <w:rsid w:val="005F46A5"/>
    <w:rsid w:val="005F6B16"/>
    <w:rsid w:val="005F6DF7"/>
    <w:rsid w:val="005F71B6"/>
    <w:rsid w:val="00600371"/>
    <w:rsid w:val="0060122E"/>
    <w:rsid w:val="006013F7"/>
    <w:rsid w:val="00603318"/>
    <w:rsid w:val="00603B40"/>
    <w:rsid w:val="00604ADC"/>
    <w:rsid w:val="00604D40"/>
    <w:rsid w:val="006051D5"/>
    <w:rsid w:val="00605AF6"/>
    <w:rsid w:val="0060640E"/>
    <w:rsid w:val="00607B0C"/>
    <w:rsid w:val="00610152"/>
    <w:rsid w:val="00611CB3"/>
    <w:rsid w:val="00612988"/>
    <w:rsid w:val="00613603"/>
    <w:rsid w:val="00616797"/>
    <w:rsid w:val="00620860"/>
    <w:rsid w:val="00621E48"/>
    <w:rsid w:val="006247C3"/>
    <w:rsid w:val="00625A0A"/>
    <w:rsid w:val="00626685"/>
    <w:rsid w:val="00630472"/>
    <w:rsid w:val="00631234"/>
    <w:rsid w:val="00631667"/>
    <w:rsid w:val="00632199"/>
    <w:rsid w:val="00632EB3"/>
    <w:rsid w:val="00632FEE"/>
    <w:rsid w:val="00633A0D"/>
    <w:rsid w:val="00633A7E"/>
    <w:rsid w:val="006340F7"/>
    <w:rsid w:val="0063469E"/>
    <w:rsid w:val="0063591B"/>
    <w:rsid w:val="006359A5"/>
    <w:rsid w:val="006360F0"/>
    <w:rsid w:val="00636246"/>
    <w:rsid w:val="0063759D"/>
    <w:rsid w:val="00637867"/>
    <w:rsid w:val="00640EFE"/>
    <w:rsid w:val="0064197A"/>
    <w:rsid w:val="00641FBA"/>
    <w:rsid w:val="00642728"/>
    <w:rsid w:val="00643823"/>
    <w:rsid w:val="0064449E"/>
    <w:rsid w:val="006445AA"/>
    <w:rsid w:val="0064474E"/>
    <w:rsid w:val="0065185D"/>
    <w:rsid w:val="00653BDA"/>
    <w:rsid w:val="00655910"/>
    <w:rsid w:val="00655B80"/>
    <w:rsid w:val="0065677A"/>
    <w:rsid w:val="00657EFC"/>
    <w:rsid w:val="006605C2"/>
    <w:rsid w:val="00660682"/>
    <w:rsid w:val="006623F3"/>
    <w:rsid w:val="00662659"/>
    <w:rsid w:val="00664296"/>
    <w:rsid w:val="00666A94"/>
    <w:rsid w:val="006700CE"/>
    <w:rsid w:val="00670DAB"/>
    <w:rsid w:val="00670E8F"/>
    <w:rsid w:val="00671FB4"/>
    <w:rsid w:val="006728C5"/>
    <w:rsid w:val="006737BC"/>
    <w:rsid w:val="00673B01"/>
    <w:rsid w:val="00673B6D"/>
    <w:rsid w:val="00673BB4"/>
    <w:rsid w:val="0067535F"/>
    <w:rsid w:val="00675DE0"/>
    <w:rsid w:val="00676B0A"/>
    <w:rsid w:val="006775D1"/>
    <w:rsid w:val="00680B46"/>
    <w:rsid w:val="00681D08"/>
    <w:rsid w:val="00682863"/>
    <w:rsid w:val="006828DC"/>
    <w:rsid w:val="00682953"/>
    <w:rsid w:val="0068330A"/>
    <w:rsid w:val="00683CEC"/>
    <w:rsid w:val="00684BA2"/>
    <w:rsid w:val="0068617E"/>
    <w:rsid w:val="006873F8"/>
    <w:rsid w:val="00687C7E"/>
    <w:rsid w:val="006909E0"/>
    <w:rsid w:val="00691112"/>
    <w:rsid w:val="00691167"/>
    <w:rsid w:val="00691B98"/>
    <w:rsid w:val="0069223E"/>
    <w:rsid w:val="00692C94"/>
    <w:rsid w:val="006934C9"/>
    <w:rsid w:val="0069363D"/>
    <w:rsid w:val="0069507A"/>
    <w:rsid w:val="00695FEF"/>
    <w:rsid w:val="006962FC"/>
    <w:rsid w:val="00696538"/>
    <w:rsid w:val="00697F99"/>
    <w:rsid w:val="006A0A4E"/>
    <w:rsid w:val="006A21E7"/>
    <w:rsid w:val="006A3CBE"/>
    <w:rsid w:val="006A4115"/>
    <w:rsid w:val="006A55A2"/>
    <w:rsid w:val="006A5BB6"/>
    <w:rsid w:val="006A699E"/>
    <w:rsid w:val="006A73D3"/>
    <w:rsid w:val="006A7623"/>
    <w:rsid w:val="006A79C7"/>
    <w:rsid w:val="006A7B3F"/>
    <w:rsid w:val="006B0A64"/>
    <w:rsid w:val="006B1CDE"/>
    <w:rsid w:val="006B2815"/>
    <w:rsid w:val="006B2DC6"/>
    <w:rsid w:val="006B3C15"/>
    <w:rsid w:val="006B444D"/>
    <w:rsid w:val="006B4B67"/>
    <w:rsid w:val="006B5F32"/>
    <w:rsid w:val="006B636C"/>
    <w:rsid w:val="006B6FCF"/>
    <w:rsid w:val="006B7A2C"/>
    <w:rsid w:val="006C1895"/>
    <w:rsid w:val="006C1EC0"/>
    <w:rsid w:val="006C32A6"/>
    <w:rsid w:val="006C3727"/>
    <w:rsid w:val="006C37FD"/>
    <w:rsid w:val="006C3D36"/>
    <w:rsid w:val="006C4120"/>
    <w:rsid w:val="006C55BD"/>
    <w:rsid w:val="006C5AA1"/>
    <w:rsid w:val="006C6FBA"/>
    <w:rsid w:val="006D26E0"/>
    <w:rsid w:val="006D2BF7"/>
    <w:rsid w:val="006D43FA"/>
    <w:rsid w:val="006D62B6"/>
    <w:rsid w:val="006D7280"/>
    <w:rsid w:val="006D7AED"/>
    <w:rsid w:val="006E2614"/>
    <w:rsid w:val="006E2690"/>
    <w:rsid w:val="006E2835"/>
    <w:rsid w:val="006E2E5D"/>
    <w:rsid w:val="006E3234"/>
    <w:rsid w:val="006E3422"/>
    <w:rsid w:val="006E4EF1"/>
    <w:rsid w:val="006E4F22"/>
    <w:rsid w:val="006E5BE4"/>
    <w:rsid w:val="006E6135"/>
    <w:rsid w:val="006E6326"/>
    <w:rsid w:val="006E6F33"/>
    <w:rsid w:val="006E74C1"/>
    <w:rsid w:val="006F02C8"/>
    <w:rsid w:val="006F0584"/>
    <w:rsid w:val="006F14D6"/>
    <w:rsid w:val="006F1E27"/>
    <w:rsid w:val="006F2EE0"/>
    <w:rsid w:val="006F4081"/>
    <w:rsid w:val="006F562F"/>
    <w:rsid w:val="006F5966"/>
    <w:rsid w:val="006F7FA1"/>
    <w:rsid w:val="007001CC"/>
    <w:rsid w:val="0070158B"/>
    <w:rsid w:val="0070190B"/>
    <w:rsid w:val="0070190F"/>
    <w:rsid w:val="00701F44"/>
    <w:rsid w:val="00702188"/>
    <w:rsid w:val="0070268E"/>
    <w:rsid w:val="00704771"/>
    <w:rsid w:val="00706359"/>
    <w:rsid w:val="0070727C"/>
    <w:rsid w:val="0070747D"/>
    <w:rsid w:val="00710BBD"/>
    <w:rsid w:val="00712EDD"/>
    <w:rsid w:val="00715506"/>
    <w:rsid w:val="00716B5B"/>
    <w:rsid w:val="007170EC"/>
    <w:rsid w:val="00717633"/>
    <w:rsid w:val="00720151"/>
    <w:rsid w:val="007211A6"/>
    <w:rsid w:val="007212BF"/>
    <w:rsid w:val="00724871"/>
    <w:rsid w:val="007254C4"/>
    <w:rsid w:val="00725DFE"/>
    <w:rsid w:val="007270B5"/>
    <w:rsid w:val="00727520"/>
    <w:rsid w:val="007278F2"/>
    <w:rsid w:val="00727B43"/>
    <w:rsid w:val="0073046A"/>
    <w:rsid w:val="00730765"/>
    <w:rsid w:val="00731614"/>
    <w:rsid w:val="00731B42"/>
    <w:rsid w:val="00731F55"/>
    <w:rsid w:val="007342DD"/>
    <w:rsid w:val="0073472A"/>
    <w:rsid w:val="00734D80"/>
    <w:rsid w:val="007353F3"/>
    <w:rsid w:val="00735600"/>
    <w:rsid w:val="00735890"/>
    <w:rsid w:val="00735E48"/>
    <w:rsid w:val="007363F3"/>
    <w:rsid w:val="0073759B"/>
    <w:rsid w:val="0073774A"/>
    <w:rsid w:val="007401DC"/>
    <w:rsid w:val="00740490"/>
    <w:rsid w:val="0074068C"/>
    <w:rsid w:val="00741312"/>
    <w:rsid w:val="00741A31"/>
    <w:rsid w:val="0074292D"/>
    <w:rsid w:val="00743606"/>
    <w:rsid w:val="007438F5"/>
    <w:rsid w:val="007439A1"/>
    <w:rsid w:val="00744078"/>
    <w:rsid w:val="00745940"/>
    <w:rsid w:val="007459E7"/>
    <w:rsid w:val="00746A60"/>
    <w:rsid w:val="00747992"/>
    <w:rsid w:val="007479C7"/>
    <w:rsid w:val="00750340"/>
    <w:rsid w:val="007503BC"/>
    <w:rsid w:val="00750761"/>
    <w:rsid w:val="00750AC4"/>
    <w:rsid w:val="0075128F"/>
    <w:rsid w:val="00751826"/>
    <w:rsid w:val="007519E4"/>
    <w:rsid w:val="00752CE9"/>
    <w:rsid w:val="007531A5"/>
    <w:rsid w:val="007531D8"/>
    <w:rsid w:val="007557EA"/>
    <w:rsid w:val="00755C78"/>
    <w:rsid w:val="00755CDC"/>
    <w:rsid w:val="00756919"/>
    <w:rsid w:val="00756FC6"/>
    <w:rsid w:val="00757EC7"/>
    <w:rsid w:val="00757F68"/>
    <w:rsid w:val="00760A4B"/>
    <w:rsid w:val="00761275"/>
    <w:rsid w:val="00761439"/>
    <w:rsid w:val="00763554"/>
    <w:rsid w:val="007654F5"/>
    <w:rsid w:val="0076668E"/>
    <w:rsid w:val="00766ECC"/>
    <w:rsid w:val="00767F7E"/>
    <w:rsid w:val="0077030D"/>
    <w:rsid w:val="0077036F"/>
    <w:rsid w:val="0077153C"/>
    <w:rsid w:val="00772137"/>
    <w:rsid w:val="0077214A"/>
    <w:rsid w:val="00773A62"/>
    <w:rsid w:val="007753BD"/>
    <w:rsid w:val="007756BB"/>
    <w:rsid w:val="00775BEA"/>
    <w:rsid w:val="00775C64"/>
    <w:rsid w:val="00776A2F"/>
    <w:rsid w:val="00777D4B"/>
    <w:rsid w:val="007818C2"/>
    <w:rsid w:val="00781CFE"/>
    <w:rsid w:val="00782303"/>
    <w:rsid w:val="00782694"/>
    <w:rsid w:val="0078468F"/>
    <w:rsid w:val="00784FF9"/>
    <w:rsid w:val="007851EF"/>
    <w:rsid w:val="007867F8"/>
    <w:rsid w:val="007871F4"/>
    <w:rsid w:val="00790652"/>
    <w:rsid w:val="0079163E"/>
    <w:rsid w:val="00792AE5"/>
    <w:rsid w:val="00792CD3"/>
    <w:rsid w:val="007957FC"/>
    <w:rsid w:val="00796E45"/>
    <w:rsid w:val="007A2074"/>
    <w:rsid w:val="007A224A"/>
    <w:rsid w:val="007A2C48"/>
    <w:rsid w:val="007A3D59"/>
    <w:rsid w:val="007A4916"/>
    <w:rsid w:val="007A50CD"/>
    <w:rsid w:val="007A522F"/>
    <w:rsid w:val="007A52B7"/>
    <w:rsid w:val="007A5CBE"/>
    <w:rsid w:val="007A61C1"/>
    <w:rsid w:val="007A7017"/>
    <w:rsid w:val="007A7E62"/>
    <w:rsid w:val="007B16F7"/>
    <w:rsid w:val="007B1A80"/>
    <w:rsid w:val="007B1C33"/>
    <w:rsid w:val="007B1DA2"/>
    <w:rsid w:val="007B20EF"/>
    <w:rsid w:val="007B3146"/>
    <w:rsid w:val="007B3C6A"/>
    <w:rsid w:val="007B48FF"/>
    <w:rsid w:val="007B493B"/>
    <w:rsid w:val="007B57B5"/>
    <w:rsid w:val="007B63FA"/>
    <w:rsid w:val="007B6BF2"/>
    <w:rsid w:val="007B6EAA"/>
    <w:rsid w:val="007C1E74"/>
    <w:rsid w:val="007C236B"/>
    <w:rsid w:val="007C2BEA"/>
    <w:rsid w:val="007C4485"/>
    <w:rsid w:val="007C4A7D"/>
    <w:rsid w:val="007C4DCA"/>
    <w:rsid w:val="007C4FD2"/>
    <w:rsid w:val="007C5544"/>
    <w:rsid w:val="007C5A18"/>
    <w:rsid w:val="007C5BC4"/>
    <w:rsid w:val="007C6782"/>
    <w:rsid w:val="007C6E19"/>
    <w:rsid w:val="007D17C0"/>
    <w:rsid w:val="007D235B"/>
    <w:rsid w:val="007D44C9"/>
    <w:rsid w:val="007D776B"/>
    <w:rsid w:val="007E02C2"/>
    <w:rsid w:val="007E0896"/>
    <w:rsid w:val="007E09DB"/>
    <w:rsid w:val="007E0E20"/>
    <w:rsid w:val="007E199A"/>
    <w:rsid w:val="007E33FD"/>
    <w:rsid w:val="007E4987"/>
    <w:rsid w:val="007E6A94"/>
    <w:rsid w:val="007E764F"/>
    <w:rsid w:val="007F1253"/>
    <w:rsid w:val="007F3164"/>
    <w:rsid w:val="007F38D0"/>
    <w:rsid w:val="007F3E0B"/>
    <w:rsid w:val="007F46FE"/>
    <w:rsid w:val="007F4858"/>
    <w:rsid w:val="007F4AAF"/>
    <w:rsid w:val="007F6618"/>
    <w:rsid w:val="007F67D3"/>
    <w:rsid w:val="007F759E"/>
    <w:rsid w:val="00800172"/>
    <w:rsid w:val="008004B6"/>
    <w:rsid w:val="00802351"/>
    <w:rsid w:val="00803D8D"/>
    <w:rsid w:val="008075D9"/>
    <w:rsid w:val="00807B76"/>
    <w:rsid w:val="008100D4"/>
    <w:rsid w:val="00810355"/>
    <w:rsid w:val="00810394"/>
    <w:rsid w:val="00810407"/>
    <w:rsid w:val="00812E47"/>
    <w:rsid w:val="00812F6E"/>
    <w:rsid w:val="00813135"/>
    <w:rsid w:val="00814E09"/>
    <w:rsid w:val="00815BDD"/>
    <w:rsid w:val="00817373"/>
    <w:rsid w:val="00817D6C"/>
    <w:rsid w:val="00820173"/>
    <w:rsid w:val="00821566"/>
    <w:rsid w:val="00821DC0"/>
    <w:rsid w:val="00822ECF"/>
    <w:rsid w:val="0082306F"/>
    <w:rsid w:val="008233CF"/>
    <w:rsid w:val="00825042"/>
    <w:rsid w:val="00826E50"/>
    <w:rsid w:val="008317C7"/>
    <w:rsid w:val="008321E6"/>
    <w:rsid w:val="00832873"/>
    <w:rsid w:val="00833FFF"/>
    <w:rsid w:val="008340DB"/>
    <w:rsid w:val="008352D5"/>
    <w:rsid w:val="00835597"/>
    <w:rsid w:val="0083747C"/>
    <w:rsid w:val="0083782F"/>
    <w:rsid w:val="0083CF7F"/>
    <w:rsid w:val="00840E2E"/>
    <w:rsid w:val="008415B1"/>
    <w:rsid w:val="0084382C"/>
    <w:rsid w:val="00843A3F"/>
    <w:rsid w:val="00843E53"/>
    <w:rsid w:val="008446C7"/>
    <w:rsid w:val="00845315"/>
    <w:rsid w:val="00845B17"/>
    <w:rsid w:val="00846400"/>
    <w:rsid w:val="00846D2A"/>
    <w:rsid w:val="00846F93"/>
    <w:rsid w:val="008472A5"/>
    <w:rsid w:val="0084743F"/>
    <w:rsid w:val="0085070C"/>
    <w:rsid w:val="00851349"/>
    <w:rsid w:val="008519F7"/>
    <w:rsid w:val="008521A0"/>
    <w:rsid w:val="00853EFE"/>
    <w:rsid w:val="008548A2"/>
    <w:rsid w:val="0085521A"/>
    <w:rsid w:val="00862B9B"/>
    <w:rsid w:val="00863692"/>
    <w:rsid w:val="00863BEC"/>
    <w:rsid w:val="00864A0E"/>
    <w:rsid w:val="008655A2"/>
    <w:rsid w:val="00867CEC"/>
    <w:rsid w:val="008706C7"/>
    <w:rsid w:val="00870EAB"/>
    <w:rsid w:val="008712BE"/>
    <w:rsid w:val="0087132E"/>
    <w:rsid w:val="008715BC"/>
    <w:rsid w:val="008715C0"/>
    <w:rsid w:val="008724E4"/>
    <w:rsid w:val="008729B6"/>
    <w:rsid w:val="00872EBE"/>
    <w:rsid w:val="00873887"/>
    <w:rsid w:val="00874F27"/>
    <w:rsid w:val="0087530A"/>
    <w:rsid w:val="0087589E"/>
    <w:rsid w:val="00876377"/>
    <w:rsid w:val="008774D0"/>
    <w:rsid w:val="008777C3"/>
    <w:rsid w:val="00877F57"/>
    <w:rsid w:val="008822EF"/>
    <w:rsid w:val="00883167"/>
    <w:rsid w:val="00883792"/>
    <w:rsid w:val="008865F6"/>
    <w:rsid w:val="008910D8"/>
    <w:rsid w:val="0089208F"/>
    <w:rsid w:val="0089279E"/>
    <w:rsid w:val="00892E93"/>
    <w:rsid w:val="00893B84"/>
    <w:rsid w:val="0089413A"/>
    <w:rsid w:val="00894546"/>
    <w:rsid w:val="00894794"/>
    <w:rsid w:val="008947F9"/>
    <w:rsid w:val="0089517F"/>
    <w:rsid w:val="00895742"/>
    <w:rsid w:val="00896455"/>
    <w:rsid w:val="00896572"/>
    <w:rsid w:val="00897F16"/>
    <w:rsid w:val="008A1BDB"/>
    <w:rsid w:val="008A2FB8"/>
    <w:rsid w:val="008A34A2"/>
    <w:rsid w:val="008A394C"/>
    <w:rsid w:val="008A3EFC"/>
    <w:rsid w:val="008A43D1"/>
    <w:rsid w:val="008A504B"/>
    <w:rsid w:val="008A55D4"/>
    <w:rsid w:val="008A75CA"/>
    <w:rsid w:val="008A7B32"/>
    <w:rsid w:val="008B0781"/>
    <w:rsid w:val="008B2703"/>
    <w:rsid w:val="008B3923"/>
    <w:rsid w:val="008B3948"/>
    <w:rsid w:val="008B452F"/>
    <w:rsid w:val="008B47B1"/>
    <w:rsid w:val="008B6BE9"/>
    <w:rsid w:val="008B7982"/>
    <w:rsid w:val="008B7F9C"/>
    <w:rsid w:val="008C0085"/>
    <w:rsid w:val="008C0321"/>
    <w:rsid w:val="008C0338"/>
    <w:rsid w:val="008C18B3"/>
    <w:rsid w:val="008C198B"/>
    <w:rsid w:val="008C29D5"/>
    <w:rsid w:val="008C2B66"/>
    <w:rsid w:val="008C540F"/>
    <w:rsid w:val="008C6BD3"/>
    <w:rsid w:val="008C71CF"/>
    <w:rsid w:val="008C7B92"/>
    <w:rsid w:val="008D00A1"/>
    <w:rsid w:val="008D0556"/>
    <w:rsid w:val="008D07D6"/>
    <w:rsid w:val="008D102B"/>
    <w:rsid w:val="008D1A11"/>
    <w:rsid w:val="008D2A71"/>
    <w:rsid w:val="008D4792"/>
    <w:rsid w:val="008D5485"/>
    <w:rsid w:val="008D7020"/>
    <w:rsid w:val="008D77A9"/>
    <w:rsid w:val="008D7A89"/>
    <w:rsid w:val="008E12FE"/>
    <w:rsid w:val="008E2A95"/>
    <w:rsid w:val="008E45DE"/>
    <w:rsid w:val="008E4EE6"/>
    <w:rsid w:val="008E589F"/>
    <w:rsid w:val="008E5BAF"/>
    <w:rsid w:val="008E646F"/>
    <w:rsid w:val="008E66C1"/>
    <w:rsid w:val="008F054A"/>
    <w:rsid w:val="008F13B7"/>
    <w:rsid w:val="008F2DBA"/>
    <w:rsid w:val="008F5975"/>
    <w:rsid w:val="008F78EE"/>
    <w:rsid w:val="008F7CC5"/>
    <w:rsid w:val="008F7F07"/>
    <w:rsid w:val="00900D97"/>
    <w:rsid w:val="00900F42"/>
    <w:rsid w:val="00901078"/>
    <w:rsid w:val="0090179A"/>
    <w:rsid w:val="00902EA9"/>
    <w:rsid w:val="00902F8E"/>
    <w:rsid w:val="009041F3"/>
    <w:rsid w:val="00904249"/>
    <w:rsid w:val="0090463F"/>
    <w:rsid w:val="009061BE"/>
    <w:rsid w:val="009064FD"/>
    <w:rsid w:val="00907B4C"/>
    <w:rsid w:val="0091062A"/>
    <w:rsid w:val="00910683"/>
    <w:rsid w:val="009119A0"/>
    <w:rsid w:val="00914342"/>
    <w:rsid w:val="009145B3"/>
    <w:rsid w:val="00915011"/>
    <w:rsid w:val="009150F1"/>
    <w:rsid w:val="009179CF"/>
    <w:rsid w:val="00917AC9"/>
    <w:rsid w:val="00920AC8"/>
    <w:rsid w:val="00920CB9"/>
    <w:rsid w:val="0092426B"/>
    <w:rsid w:val="00924B52"/>
    <w:rsid w:val="00924BBB"/>
    <w:rsid w:val="00924BF5"/>
    <w:rsid w:val="00925C28"/>
    <w:rsid w:val="00926E81"/>
    <w:rsid w:val="00927731"/>
    <w:rsid w:val="00930C35"/>
    <w:rsid w:val="009315F1"/>
    <w:rsid w:val="00931630"/>
    <w:rsid w:val="00933006"/>
    <w:rsid w:val="00933292"/>
    <w:rsid w:val="00933A1D"/>
    <w:rsid w:val="0093469C"/>
    <w:rsid w:val="00934757"/>
    <w:rsid w:val="00934969"/>
    <w:rsid w:val="00934C61"/>
    <w:rsid w:val="009358F6"/>
    <w:rsid w:val="00936ADB"/>
    <w:rsid w:val="00942AF4"/>
    <w:rsid w:val="00942D64"/>
    <w:rsid w:val="00943B45"/>
    <w:rsid w:val="00943F99"/>
    <w:rsid w:val="00946FAA"/>
    <w:rsid w:val="009473AF"/>
    <w:rsid w:val="0094750E"/>
    <w:rsid w:val="0095041F"/>
    <w:rsid w:val="0095233F"/>
    <w:rsid w:val="00952AD2"/>
    <w:rsid w:val="0095396F"/>
    <w:rsid w:val="00956325"/>
    <w:rsid w:val="00956591"/>
    <w:rsid w:val="00956656"/>
    <w:rsid w:val="0095673A"/>
    <w:rsid w:val="009576F2"/>
    <w:rsid w:val="00957FCB"/>
    <w:rsid w:val="009616F2"/>
    <w:rsid w:val="00962068"/>
    <w:rsid w:val="00964323"/>
    <w:rsid w:val="00964672"/>
    <w:rsid w:val="00964E60"/>
    <w:rsid w:val="00965242"/>
    <w:rsid w:val="009665FB"/>
    <w:rsid w:val="00966752"/>
    <w:rsid w:val="00966CF5"/>
    <w:rsid w:val="00967685"/>
    <w:rsid w:val="00967E7A"/>
    <w:rsid w:val="00970E0B"/>
    <w:rsid w:val="00971992"/>
    <w:rsid w:val="00971A13"/>
    <w:rsid w:val="00971C4F"/>
    <w:rsid w:val="00972A5E"/>
    <w:rsid w:val="00972DDC"/>
    <w:rsid w:val="00973C9D"/>
    <w:rsid w:val="009770A4"/>
    <w:rsid w:val="009772E0"/>
    <w:rsid w:val="00982005"/>
    <w:rsid w:val="00982793"/>
    <w:rsid w:val="009830E8"/>
    <w:rsid w:val="009867CD"/>
    <w:rsid w:val="0098723A"/>
    <w:rsid w:val="00987BAE"/>
    <w:rsid w:val="0099161F"/>
    <w:rsid w:val="00991C2D"/>
    <w:rsid w:val="009922AF"/>
    <w:rsid w:val="009948CC"/>
    <w:rsid w:val="00994ACB"/>
    <w:rsid w:val="00994F90"/>
    <w:rsid w:val="00995C83"/>
    <w:rsid w:val="00996B20"/>
    <w:rsid w:val="00996E4F"/>
    <w:rsid w:val="00996F39"/>
    <w:rsid w:val="009A034F"/>
    <w:rsid w:val="009A08D0"/>
    <w:rsid w:val="009A0E48"/>
    <w:rsid w:val="009A142D"/>
    <w:rsid w:val="009A1518"/>
    <w:rsid w:val="009A1B96"/>
    <w:rsid w:val="009A2179"/>
    <w:rsid w:val="009A2761"/>
    <w:rsid w:val="009A2ED6"/>
    <w:rsid w:val="009A365B"/>
    <w:rsid w:val="009A3B5C"/>
    <w:rsid w:val="009A438D"/>
    <w:rsid w:val="009A5077"/>
    <w:rsid w:val="009A5DF9"/>
    <w:rsid w:val="009A70A0"/>
    <w:rsid w:val="009A7348"/>
    <w:rsid w:val="009A7491"/>
    <w:rsid w:val="009B160D"/>
    <w:rsid w:val="009B1B63"/>
    <w:rsid w:val="009B2D8C"/>
    <w:rsid w:val="009B41ED"/>
    <w:rsid w:val="009B443C"/>
    <w:rsid w:val="009B4BFF"/>
    <w:rsid w:val="009B4ECC"/>
    <w:rsid w:val="009B6676"/>
    <w:rsid w:val="009B75EC"/>
    <w:rsid w:val="009B78B7"/>
    <w:rsid w:val="009C02FE"/>
    <w:rsid w:val="009C0A73"/>
    <w:rsid w:val="009C0D3B"/>
    <w:rsid w:val="009C1C4F"/>
    <w:rsid w:val="009C2802"/>
    <w:rsid w:val="009C2DEF"/>
    <w:rsid w:val="009C382C"/>
    <w:rsid w:val="009C3C5D"/>
    <w:rsid w:val="009C3DF4"/>
    <w:rsid w:val="009C45C6"/>
    <w:rsid w:val="009C480C"/>
    <w:rsid w:val="009C488F"/>
    <w:rsid w:val="009C6702"/>
    <w:rsid w:val="009C6F72"/>
    <w:rsid w:val="009C7B4B"/>
    <w:rsid w:val="009D005D"/>
    <w:rsid w:val="009D03E7"/>
    <w:rsid w:val="009D1740"/>
    <w:rsid w:val="009D185D"/>
    <w:rsid w:val="009D1FD1"/>
    <w:rsid w:val="009D21F3"/>
    <w:rsid w:val="009D2AB2"/>
    <w:rsid w:val="009D4896"/>
    <w:rsid w:val="009D5374"/>
    <w:rsid w:val="009D6185"/>
    <w:rsid w:val="009D7BCA"/>
    <w:rsid w:val="009E051F"/>
    <w:rsid w:val="009E1815"/>
    <w:rsid w:val="009E1DBC"/>
    <w:rsid w:val="009E23AA"/>
    <w:rsid w:val="009E2BC3"/>
    <w:rsid w:val="009E2EF9"/>
    <w:rsid w:val="009E3587"/>
    <w:rsid w:val="009E3A08"/>
    <w:rsid w:val="009E3B03"/>
    <w:rsid w:val="009E5E43"/>
    <w:rsid w:val="009E5EB4"/>
    <w:rsid w:val="009E687D"/>
    <w:rsid w:val="009E7B4B"/>
    <w:rsid w:val="009E7FF9"/>
    <w:rsid w:val="009F1485"/>
    <w:rsid w:val="009F5C28"/>
    <w:rsid w:val="009F76D4"/>
    <w:rsid w:val="009F77B9"/>
    <w:rsid w:val="009F7DC7"/>
    <w:rsid w:val="00A01539"/>
    <w:rsid w:val="00A02F3C"/>
    <w:rsid w:val="00A03620"/>
    <w:rsid w:val="00A03A1F"/>
    <w:rsid w:val="00A043BA"/>
    <w:rsid w:val="00A04802"/>
    <w:rsid w:val="00A05BD4"/>
    <w:rsid w:val="00A05CD9"/>
    <w:rsid w:val="00A06E23"/>
    <w:rsid w:val="00A110B9"/>
    <w:rsid w:val="00A11A89"/>
    <w:rsid w:val="00A11AB1"/>
    <w:rsid w:val="00A11E1C"/>
    <w:rsid w:val="00A12D28"/>
    <w:rsid w:val="00A13860"/>
    <w:rsid w:val="00A13D4C"/>
    <w:rsid w:val="00A14002"/>
    <w:rsid w:val="00A14A6C"/>
    <w:rsid w:val="00A14ECB"/>
    <w:rsid w:val="00A152EF"/>
    <w:rsid w:val="00A15D91"/>
    <w:rsid w:val="00A16E79"/>
    <w:rsid w:val="00A16FB8"/>
    <w:rsid w:val="00A171EA"/>
    <w:rsid w:val="00A17950"/>
    <w:rsid w:val="00A20648"/>
    <w:rsid w:val="00A20C60"/>
    <w:rsid w:val="00A22B7B"/>
    <w:rsid w:val="00A230E0"/>
    <w:rsid w:val="00A255D8"/>
    <w:rsid w:val="00A26292"/>
    <w:rsid w:val="00A26C4F"/>
    <w:rsid w:val="00A27466"/>
    <w:rsid w:val="00A27C66"/>
    <w:rsid w:val="00A30A65"/>
    <w:rsid w:val="00A30D73"/>
    <w:rsid w:val="00A31456"/>
    <w:rsid w:val="00A31703"/>
    <w:rsid w:val="00A32979"/>
    <w:rsid w:val="00A32F07"/>
    <w:rsid w:val="00A33BD1"/>
    <w:rsid w:val="00A33D43"/>
    <w:rsid w:val="00A34DF2"/>
    <w:rsid w:val="00A34EC3"/>
    <w:rsid w:val="00A34ED8"/>
    <w:rsid w:val="00A3514D"/>
    <w:rsid w:val="00A3550C"/>
    <w:rsid w:val="00A36D4A"/>
    <w:rsid w:val="00A37890"/>
    <w:rsid w:val="00A40D1F"/>
    <w:rsid w:val="00A40EEB"/>
    <w:rsid w:val="00A41914"/>
    <w:rsid w:val="00A43D95"/>
    <w:rsid w:val="00A43DBE"/>
    <w:rsid w:val="00A444EA"/>
    <w:rsid w:val="00A45395"/>
    <w:rsid w:val="00A4548D"/>
    <w:rsid w:val="00A473A8"/>
    <w:rsid w:val="00A47E89"/>
    <w:rsid w:val="00A501F3"/>
    <w:rsid w:val="00A50CB5"/>
    <w:rsid w:val="00A50FE1"/>
    <w:rsid w:val="00A52F00"/>
    <w:rsid w:val="00A54AE6"/>
    <w:rsid w:val="00A55811"/>
    <w:rsid w:val="00A55977"/>
    <w:rsid w:val="00A55ABC"/>
    <w:rsid w:val="00A56809"/>
    <w:rsid w:val="00A56C98"/>
    <w:rsid w:val="00A57934"/>
    <w:rsid w:val="00A60509"/>
    <w:rsid w:val="00A60578"/>
    <w:rsid w:val="00A60E90"/>
    <w:rsid w:val="00A613CE"/>
    <w:rsid w:val="00A622EB"/>
    <w:rsid w:val="00A62377"/>
    <w:rsid w:val="00A64364"/>
    <w:rsid w:val="00A65ED0"/>
    <w:rsid w:val="00A67383"/>
    <w:rsid w:val="00A706B6"/>
    <w:rsid w:val="00A71247"/>
    <w:rsid w:val="00A7156F"/>
    <w:rsid w:val="00A71A9A"/>
    <w:rsid w:val="00A72430"/>
    <w:rsid w:val="00A72EE0"/>
    <w:rsid w:val="00A733E1"/>
    <w:rsid w:val="00A735A9"/>
    <w:rsid w:val="00A73838"/>
    <w:rsid w:val="00A73CF2"/>
    <w:rsid w:val="00A73E0C"/>
    <w:rsid w:val="00A740FD"/>
    <w:rsid w:val="00A742C4"/>
    <w:rsid w:val="00A749AD"/>
    <w:rsid w:val="00A7534C"/>
    <w:rsid w:val="00A75431"/>
    <w:rsid w:val="00A76431"/>
    <w:rsid w:val="00A80661"/>
    <w:rsid w:val="00A80B1C"/>
    <w:rsid w:val="00A81333"/>
    <w:rsid w:val="00A827AF"/>
    <w:rsid w:val="00A8392A"/>
    <w:rsid w:val="00A84413"/>
    <w:rsid w:val="00A85867"/>
    <w:rsid w:val="00A859A2"/>
    <w:rsid w:val="00A877AB"/>
    <w:rsid w:val="00A90C9B"/>
    <w:rsid w:val="00A92A4B"/>
    <w:rsid w:val="00A92EC5"/>
    <w:rsid w:val="00A9551F"/>
    <w:rsid w:val="00A962FC"/>
    <w:rsid w:val="00A9649A"/>
    <w:rsid w:val="00A975D2"/>
    <w:rsid w:val="00A97F49"/>
    <w:rsid w:val="00AA0DD7"/>
    <w:rsid w:val="00AA15D1"/>
    <w:rsid w:val="00AA18C8"/>
    <w:rsid w:val="00AA2EAC"/>
    <w:rsid w:val="00AA33C3"/>
    <w:rsid w:val="00AA3AC8"/>
    <w:rsid w:val="00AA4816"/>
    <w:rsid w:val="00AA493F"/>
    <w:rsid w:val="00AA661B"/>
    <w:rsid w:val="00AB1712"/>
    <w:rsid w:val="00AB1ACF"/>
    <w:rsid w:val="00AB1B44"/>
    <w:rsid w:val="00AB1E35"/>
    <w:rsid w:val="00AB28F6"/>
    <w:rsid w:val="00AB3780"/>
    <w:rsid w:val="00AB3B18"/>
    <w:rsid w:val="00AB4DA1"/>
    <w:rsid w:val="00AB69EA"/>
    <w:rsid w:val="00AB6E7A"/>
    <w:rsid w:val="00AB7EB7"/>
    <w:rsid w:val="00AB7F17"/>
    <w:rsid w:val="00AC085C"/>
    <w:rsid w:val="00AC0A53"/>
    <w:rsid w:val="00AC0F8F"/>
    <w:rsid w:val="00AC1211"/>
    <w:rsid w:val="00AC1965"/>
    <w:rsid w:val="00AC37DB"/>
    <w:rsid w:val="00AC472A"/>
    <w:rsid w:val="00AC5567"/>
    <w:rsid w:val="00AC6734"/>
    <w:rsid w:val="00AC7090"/>
    <w:rsid w:val="00AC76E0"/>
    <w:rsid w:val="00AC7C58"/>
    <w:rsid w:val="00AD06AB"/>
    <w:rsid w:val="00AD17A1"/>
    <w:rsid w:val="00AD1822"/>
    <w:rsid w:val="00AD1B0C"/>
    <w:rsid w:val="00AD1D5E"/>
    <w:rsid w:val="00AD1EC7"/>
    <w:rsid w:val="00AD2974"/>
    <w:rsid w:val="00AD45AB"/>
    <w:rsid w:val="00AD4740"/>
    <w:rsid w:val="00AD5DBF"/>
    <w:rsid w:val="00AD7C5F"/>
    <w:rsid w:val="00AE031D"/>
    <w:rsid w:val="00AE3221"/>
    <w:rsid w:val="00AE4E56"/>
    <w:rsid w:val="00AE4FD7"/>
    <w:rsid w:val="00AE540F"/>
    <w:rsid w:val="00AE77DD"/>
    <w:rsid w:val="00AF0206"/>
    <w:rsid w:val="00AF059E"/>
    <w:rsid w:val="00AF3396"/>
    <w:rsid w:val="00AF387D"/>
    <w:rsid w:val="00AF3CEA"/>
    <w:rsid w:val="00AF3F96"/>
    <w:rsid w:val="00AF4095"/>
    <w:rsid w:val="00AF52FC"/>
    <w:rsid w:val="00AF6C9F"/>
    <w:rsid w:val="00AF6F57"/>
    <w:rsid w:val="00B0037B"/>
    <w:rsid w:val="00B00F24"/>
    <w:rsid w:val="00B03427"/>
    <w:rsid w:val="00B03477"/>
    <w:rsid w:val="00B04725"/>
    <w:rsid w:val="00B0485A"/>
    <w:rsid w:val="00B052A8"/>
    <w:rsid w:val="00B05315"/>
    <w:rsid w:val="00B05617"/>
    <w:rsid w:val="00B0686D"/>
    <w:rsid w:val="00B075DC"/>
    <w:rsid w:val="00B0796D"/>
    <w:rsid w:val="00B1086C"/>
    <w:rsid w:val="00B1105D"/>
    <w:rsid w:val="00B11088"/>
    <w:rsid w:val="00B1121E"/>
    <w:rsid w:val="00B11898"/>
    <w:rsid w:val="00B1196F"/>
    <w:rsid w:val="00B12091"/>
    <w:rsid w:val="00B122DF"/>
    <w:rsid w:val="00B12766"/>
    <w:rsid w:val="00B13626"/>
    <w:rsid w:val="00B13756"/>
    <w:rsid w:val="00B15985"/>
    <w:rsid w:val="00B1689F"/>
    <w:rsid w:val="00B1786D"/>
    <w:rsid w:val="00B17C21"/>
    <w:rsid w:val="00B17EF2"/>
    <w:rsid w:val="00B200A9"/>
    <w:rsid w:val="00B20255"/>
    <w:rsid w:val="00B2214F"/>
    <w:rsid w:val="00B23124"/>
    <w:rsid w:val="00B237BB"/>
    <w:rsid w:val="00B2479A"/>
    <w:rsid w:val="00B25212"/>
    <w:rsid w:val="00B25502"/>
    <w:rsid w:val="00B25A02"/>
    <w:rsid w:val="00B26D7A"/>
    <w:rsid w:val="00B3035F"/>
    <w:rsid w:val="00B32171"/>
    <w:rsid w:val="00B32791"/>
    <w:rsid w:val="00B33605"/>
    <w:rsid w:val="00B35357"/>
    <w:rsid w:val="00B35364"/>
    <w:rsid w:val="00B355F8"/>
    <w:rsid w:val="00B37605"/>
    <w:rsid w:val="00B403A7"/>
    <w:rsid w:val="00B4158D"/>
    <w:rsid w:val="00B41A99"/>
    <w:rsid w:val="00B42594"/>
    <w:rsid w:val="00B43836"/>
    <w:rsid w:val="00B4464A"/>
    <w:rsid w:val="00B446D2"/>
    <w:rsid w:val="00B44ED5"/>
    <w:rsid w:val="00B46B5A"/>
    <w:rsid w:val="00B47C90"/>
    <w:rsid w:val="00B516AD"/>
    <w:rsid w:val="00B516C4"/>
    <w:rsid w:val="00B5184E"/>
    <w:rsid w:val="00B534DC"/>
    <w:rsid w:val="00B53D33"/>
    <w:rsid w:val="00B549EE"/>
    <w:rsid w:val="00B54C37"/>
    <w:rsid w:val="00B5563C"/>
    <w:rsid w:val="00B55D0F"/>
    <w:rsid w:val="00B56C84"/>
    <w:rsid w:val="00B57250"/>
    <w:rsid w:val="00B57338"/>
    <w:rsid w:val="00B608FB"/>
    <w:rsid w:val="00B609FE"/>
    <w:rsid w:val="00B60B95"/>
    <w:rsid w:val="00B612AA"/>
    <w:rsid w:val="00B61713"/>
    <w:rsid w:val="00B619BD"/>
    <w:rsid w:val="00B61D45"/>
    <w:rsid w:val="00B62964"/>
    <w:rsid w:val="00B634FE"/>
    <w:rsid w:val="00B638E5"/>
    <w:rsid w:val="00B64B60"/>
    <w:rsid w:val="00B65BF6"/>
    <w:rsid w:val="00B65D36"/>
    <w:rsid w:val="00B66507"/>
    <w:rsid w:val="00B66E4A"/>
    <w:rsid w:val="00B6717E"/>
    <w:rsid w:val="00B67443"/>
    <w:rsid w:val="00B676AA"/>
    <w:rsid w:val="00B67889"/>
    <w:rsid w:val="00B67C9E"/>
    <w:rsid w:val="00B67E46"/>
    <w:rsid w:val="00B70CFD"/>
    <w:rsid w:val="00B718FB"/>
    <w:rsid w:val="00B73B83"/>
    <w:rsid w:val="00B742D1"/>
    <w:rsid w:val="00B743BA"/>
    <w:rsid w:val="00B76950"/>
    <w:rsid w:val="00B7698B"/>
    <w:rsid w:val="00B76BBF"/>
    <w:rsid w:val="00B772F1"/>
    <w:rsid w:val="00B77D16"/>
    <w:rsid w:val="00B80E7D"/>
    <w:rsid w:val="00B84F66"/>
    <w:rsid w:val="00B8592E"/>
    <w:rsid w:val="00B86E0F"/>
    <w:rsid w:val="00B86EA4"/>
    <w:rsid w:val="00B8744B"/>
    <w:rsid w:val="00B8777D"/>
    <w:rsid w:val="00B87C98"/>
    <w:rsid w:val="00B9175E"/>
    <w:rsid w:val="00B91785"/>
    <w:rsid w:val="00B91BDD"/>
    <w:rsid w:val="00B932AF"/>
    <w:rsid w:val="00B93748"/>
    <w:rsid w:val="00B939F1"/>
    <w:rsid w:val="00B93BFE"/>
    <w:rsid w:val="00B94155"/>
    <w:rsid w:val="00B943CA"/>
    <w:rsid w:val="00B94467"/>
    <w:rsid w:val="00B94BD5"/>
    <w:rsid w:val="00B950F5"/>
    <w:rsid w:val="00B95F57"/>
    <w:rsid w:val="00B961BE"/>
    <w:rsid w:val="00B96802"/>
    <w:rsid w:val="00B979CD"/>
    <w:rsid w:val="00BA0038"/>
    <w:rsid w:val="00BA0169"/>
    <w:rsid w:val="00BA0875"/>
    <w:rsid w:val="00BA12FB"/>
    <w:rsid w:val="00BA1C6C"/>
    <w:rsid w:val="00BA2A44"/>
    <w:rsid w:val="00BA2B3E"/>
    <w:rsid w:val="00BA2BED"/>
    <w:rsid w:val="00BA2E19"/>
    <w:rsid w:val="00BA3464"/>
    <w:rsid w:val="00BA4219"/>
    <w:rsid w:val="00BA4B88"/>
    <w:rsid w:val="00BA500C"/>
    <w:rsid w:val="00BA6140"/>
    <w:rsid w:val="00BA634B"/>
    <w:rsid w:val="00BA6FA7"/>
    <w:rsid w:val="00BA74F3"/>
    <w:rsid w:val="00BA782B"/>
    <w:rsid w:val="00BB1A58"/>
    <w:rsid w:val="00BB1C65"/>
    <w:rsid w:val="00BB1C76"/>
    <w:rsid w:val="00BB2335"/>
    <w:rsid w:val="00BB2733"/>
    <w:rsid w:val="00BB3527"/>
    <w:rsid w:val="00BB387E"/>
    <w:rsid w:val="00BB3B3C"/>
    <w:rsid w:val="00BB41CA"/>
    <w:rsid w:val="00BB484B"/>
    <w:rsid w:val="00BB4A00"/>
    <w:rsid w:val="00BB4C17"/>
    <w:rsid w:val="00BB4C26"/>
    <w:rsid w:val="00BB50BA"/>
    <w:rsid w:val="00BC1AE0"/>
    <w:rsid w:val="00BC1EE8"/>
    <w:rsid w:val="00BC2EE7"/>
    <w:rsid w:val="00BC3D31"/>
    <w:rsid w:val="00BC4B1B"/>
    <w:rsid w:val="00BC5849"/>
    <w:rsid w:val="00BC69C4"/>
    <w:rsid w:val="00BC6CDB"/>
    <w:rsid w:val="00BC6EB0"/>
    <w:rsid w:val="00BC7769"/>
    <w:rsid w:val="00BC7ACB"/>
    <w:rsid w:val="00BD0166"/>
    <w:rsid w:val="00BD01FB"/>
    <w:rsid w:val="00BD1310"/>
    <w:rsid w:val="00BD2C1D"/>
    <w:rsid w:val="00BD2CD1"/>
    <w:rsid w:val="00BD2CF6"/>
    <w:rsid w:val="00BD3833"/>
    <w:rsid w:val="00BD5B2D"/>
    <w:rsid w:val="00BD76D8"/>
    <w:rsid w:val="00BD77D7"/>
    <w:rsid w:val="00BE26FC"/>
    <w:rsid w:val="00BE35DA"/>
    <w:rsid w:val="00BE361C"/>
    <w:rsid w:val="00BE4921"/>
    <w:rsid w:val="00BE554C"/>
    <w:rsid w:val="00BE5656"/>
    <w:rsid w:val="00BE7C88"/>
    <w:rsid w:val="00BF3190"/>
    <w:rsid w:val="00BF38F6"/>
    <w:rsid w:val="00BF3A03"/>
    <w:rsid w:val="00BF3EB7"/>
    <w:rsid w:val="00BF4202"/>
    <w:rsid w:val="00BF6050"/>
    <w:rsid w:val="00BF6C4D"/>
    <w:rsid w:val="00BF6C9C"/>
    <w:rsid w:val="00BF78C0"/>
    <w:rsid w:val="00C0028D"/>
    <w:rsid w:val="00C0078B"/>
    <w:rsid w:val="00C008D2"/>
    <w:rsid w:val="00C00DB5"/>
    <w:rsid w:val="00C02113"/>
    <w:rsid w:val="00C0343E"/>
    <w:rsid w:val="00C05628"/>
    <w:rsid w:val="00C05A60"/>
    <w:rsid w:val="00C05E9D"/>
    <w:rsid w:val="00C0683E"/>
    <w:rsid w:val="00C07C99"/>
    <w:rsid w:val="00C11DB4"/>
    <w:rsid w:val="00C12A1F"/>
    <w:rsid w:val="00C135E6"/>
    <w:rsid w:val="00C13C18"/>
    <w:rsid w:val="00C15462"/>
    <w:rsid w:val="00C15860"/>
    <w:rsid w:val="00C16A89"/>
    <w:rsid w:val="00C16CDD"/>
    <w:rsid w:val="00C17714"/>
    <w:rsid w:val="00C22886"/>
    <w:rsid w:val="00C22ED8"/>
    <w:rsid w:val="00C23A1A"/>
    <w:rsid w:val="00C24A8D"/>
    <w:rsid w:val="00C24B86"/>
    <w:rsid w:val="00C25723"/>
    <w:rsid w:val="00C27664"/>
    <w:rsid w:val="00C30127"/>
    <w:rsid w:val="00C303EE"/>
    <w:rsid w:val="00C30A17"/>
    <w:rsid w:val="00C3154C"/>
    <w:rsid w:val="00C317B2"/>
    <w:rsid w:val="00C31B43"/>
    <w:rsid w:val="00C326D7"/>
    <w:rsid w:val="00C33972"/>
    <w:rsid w:val="00C33B78"/>
    <w:rsid w:val="00C3498A"/>
    <w:rsid w:val="00C35D30"/>
    <w:rsid w:val="00C36306"/>
    <w:rsid w:val="00C36359"/>
    <w:rsid w:val="00C374BE"/>
    <w:rsid w:val="00C37F2B"/>
    <w:rsid w:val="00C40B5E"/>
    <w:rsid w:val="00C41629"/>
    <w:rsid w:val="00C41680"/>
    <w:rsid w:val="00C41851"/>
    <w:rsid w:val="00C444AC"/>
    <w:rsid w:val="00C44F6D"/>
    <w:rsid w:val="00C45D03"/>
    <w:rsid w:val="00C46C8B"/>
    <w:rsid w:val="00C46FC8"/>
    <w:rsid w:val="00C47199"/>
    <w:rsid w:val="00C471AE"/>
    <w:rsid w:val="00C50586"/>
    <w:rsid w:val="00C506E0"/>
    <w:rsid w:val="00C50B3C"/>
    <w:rsid w:val="00C52FF3"/>
    <w:rsid w:val="00C54812"/>
    <w:rsid w:val="00C55306"/>
    <w:rsid w:val="00C5635A"/>
    <w:rsid w:val="00C56703"/>
    <w:rsid w:val="00C567E5"/>
    <w:rsid w:val="00C57B5C"/>
    <w:rsid w:val="00C61E30"/>
    <w:rsid w:val="00C62C21"/>
    <w:rsid w:val="00C63566"/>
    <w:rsid w:val="00C63FBF"/>
    <w:rsid w:val="00C64BA5"/>
    <w:rsid w:val="00C655D5"/>
    <w:rsid w:val="00C65A1A"/>
    <w:rsid w:val="00C65C8C"/>
    <w:rsid w:val="00C66BCB"/>
    <w:rsid w:val="00C7104B"/>
    <w:rsid w:val="00C71D46"/>
    <w:rsid w:val="00C745FB"/>
    <w:rsid w:val="00C74F0F"/>
    <w:rsid w:val="00C75394"/>
    <w:rsid w:val="00C767B8"/>
    <w:rsid w:val="00C76C11"/>
    <w:rsid w:val="00C771D1"/>
    <w:rsid w:val="00C776A0"/>
    <w:rsid w:val="00C80144"/>
    <w:rsid w:val="00C805D8"/>
    <w:rsid w:val="00C81F9C"/>
    <w:rsid w:val="00C84855"/>
    <w:rsid w:val="00C87A0A"/>
    <w:rsid w:val="00C9069F"/>
    <w:rsid w:val="00C90BFB"/>
    <w:rsid w:val="00C91ECB"/>
    <w:rsid w:val="00C92C41"/>
    <w:rsid w:val="00C92D0F"/>
    <w:rsid w:val="00C95669"/>
    <w:rsid w:val="00C96782"/>
    <w:rsid w:val="00CA0FB4"/>
    <w:rsid w:val="00CA1020"/>
    <w:rsid w:val="00CA2A19"/>
    <w:rsid w:val="00CA3C32"/>
    <w:rsid w:val="00CA44FA"/>
    <w:rsid w:val="00CA4640"/>
    <w:rsid w:val="00CA4934"/>
    <w:rsid w:val="00CA6BDF"/>
    <w:rsid w:val="00CA7179"/>
    <w:rsid w:val="00CA72EC"/>
    <w:rsid w:val="00CB017E"/>
    <w:rsid w:val="00CB06A9"/>
    <w:rsid w:val="00CB0D73"/>
    <w:rsid w:val="00CB1216"/>
    <w:rsid w:val="00CB1570"/>
    <w:rsid w:val="00CB1A6D"/>
    <w:rsid w:val="00CB1DBB"/>
    <w:rsid w:val="00CB1E88"/>
    <w:rsid w:val="00CB2043"/>
    <w:rsid w:val="00CB2E74"/>
    <w:rsid w:val="00CB326A"/>
    <w:rsid w:val="00CB337C"/>
    <w:rsid w:val="00CB34A3"/>
    <w:rsid w:val="00CB362E"/>
    <w:rsid w:val="00CB47F8"/>
    <w:rsid w:val="00CB63D5"/>
    <w:rsid w:val="00CB777E"/>
    <w:rsid w:val="00CB7925"/>
    <w:rsid w:val="00CC0085"/>
    <w:rsid w:val="00CC0733"/>
    <w:rsid w:val="00CC0B17"/>
    <w:rsid w:val="00CC0B9A"/>
    <w:rsid w:val="00CC0F9B"/>
    <w:rsid w:val="00CC1B77"/>
    <w:rsid w:val="00CC27EF"/>
    <w:rsid w:val="00CC2971"/>
    <w:rsid w:val="00CC4593"/>
    <w:rsid w:val="00CC4CC4"/>
    <w:rsid w:val="00CC51B5"/>
    <w:rsid w:val="00CC589E"/>
    <w:rsid w:val="00CC7C97"/>
    <w:rsid w:val="00CD17DF"/>
    <w:rsid w:val="00CD21A8"/>
    <w:rsid w:val="00CD39BD"/>
    <w:rsid w:val="00CD3C8B"/>
    <w:rsid w:val="00CD4B90"/>
    <w:rsid w:val="00CD4EFB"/>
    <w:rsid w:val="00CD7AC7"/>
    <w:rsid w:val="00CE0D90"/>
    <w:rsid w:val="00CE22D4"/>
    <w:rsid w:val="00CE3F19"/>
    <w:rsid w:val="00CE4F2D"/>
    <w:rsid w:val="00CE7192"/>
    <w:rsid w:val="00CE725D"/>
    <w:rsid w:val="00CF3627"/>
    <w:rsid w:val="00CF3FBE"/>
    <w:rsid w:val="00CF401E"/>
    <w:rsid w:val="00CF4685"/>
    <w:rsid w:val="00CF62A4"/>
    <w:rsid w:val="00CF69DE"/>
    <w:rsid w:val="00CF6A7C"/>
    <w:rsid w:val="00CF75EA"/>
    <w:rsid w:val="00CF7C72"/>
    <w:rsid w:val="00D00253"/>
    <w:rsid w:val="00D01B52"/>
    <w:rsid w:val="00D04593"/>
    <w:rsid w:val="00D046FB"/>
    <w:rsid w:val="00D0562C"/>
    <w:rsid w:val="00D070A3"/>
    <w:rsid w:val="00D07FAE"/>
    <w:rsid w:val="00D11025"/>
    <w:rsid w:val="00D1103A"/>
    <w:rsid w:val="00D110C8"/>
    <w:rsid w:val="00D125E8"/>
    <w:rsid w:val="00D14843"/>
    <w:rsid w:val="00D15C98"/>
    <w:rsid w:val="00D15CF0"/>
    <w:rsid w:val="00D16635"/>
    <w:rsid w:val="00D17730"/>
    <w:rsid w:val="00D179A5"/>
    <w:rsid w:val="00D2137F"/>
    <w:rsid w:val="00D223E6"/>
    <w:rsid w:val="00D22589"/>
    <w:rsid w:val="00D23BD3"/>
    <w:rsid w:val="00D23E36"/>
    <w:rsid w:val="00D24D07"/>
    <w:rsid w:val="00D27D11"/>
    <w:rsid w:val="00D3109A"/>
    <w:rsid w:val="00D31C4F"/>
    <w:rsid w:val="00D3587F"/>
    <w:rsid w:val="00D3617D"/>
    <w:rsid w:val="00D361E6"/>
    <w:rsid w:val="00D36516"/>
    <w:rsid w:val="00D37789"/>
    <w:rsid w:val="00D37958"/>
    <w:rsid w:val="00D37E8C"/>
    <w:rsid w:val="00D403A9"/>
    <w:rsid w:val="00D40DEA"/>
    <w:rsid w:val="00D42023"/>
    <w:rsid w:val="00D42295"/>
    <w:rsid w:val="00D431E4"/>
    <w:rsid w:val="00D45393"/>
    <w:rsid w:val="00D466F5"/>
    <w:rsid w:val="00D47EC4"/>
    <w:rsid w:val="00D504B7"/>
    <w:rsid w:val="00D51C0A"/>
    <w:rsid w:val="00D52C83"/>
    <w:rsid w:val="00D5387A"/>
    <w:rsid w:val="00D53B2D"/>
    <w:rsid w:val="00D53DD5"/>
    <w:rsid w:val="00D54438"/>
    <w:rsid w:val="00D54BF7"/>
    <w:rsid w:val="00D54FD8"/>
    <w:rsid w:val="00D55294"/>
    <w:rsid w:val="00D5603A"/>
    <w:rsid w:val="00D5643F"/>
    <w:rsid w:val="00D56DD3"/>
    <w:rsid w:val="00D57CEE"/>
    <w:rsid w:val="00D60524"/>
    <w:rsid w:val="00D614BC"/>
    <w:rsid w:val="00D63D30"/>
    <w:rsid w:val="00D643BE"/>
    <w:rsid w:val="00D6458E"/>
    <w:rsid w:val="00D66EAA"/>
    <w:rsid w:val="00D677B3"/>
    <w:rsid w:val="00D705F3"/>
    <w:rsid w:val="00D7195A"/>
    <w:rsid w:val="00D723A6"/>
    <w:rsid w:val="00D738DF"/>
    <w:rsid w:val="00D769A2"/>
    <w:rsid w:val="00D810FD"/>
    <w:rsid w:val="00D8303C"/>
    <w:rsid w:val="00D84564"/>
    <w:rsid w:val="00D85239"/>
    <w:rsid w:val="00D854CB"/>
    <w:rsid w:val="00D86175"/>
    <w:rsid w:val="00D864BD"/>
    <w:rsid w:val="00D9045C"/>
    <w:rsid w:val="00D91525"/>
    <w:rsid w:val="00D92823"/>
    <w:rsid w:val="00D93514"/>
    <w:rsid w:val="00D939B7"/>
    <w:rsid w:val="00D94339"/>
    <w:rsid w:val="00D9433A"/>
    <w:rsid w:val="00D94B09"/>
    <w:rsid w:val="00D95700"/>
    <w:rsid w:val="00D95ECB"/>
    <w:rsid w:val="00DA0F2D"/>
    <w:rsid w:val="00DA164C"/>
    <w:rsid w:val="00DA18B6"/>
    <w:rsid w:val="00DA1B3B"/>
    <w:rsid w:val="00DA208E"/>
    <w:rsid w:val="00DA2B85"/>
    <w:rsid w:val="00DA3C25"/>
    <w:rsid w:val="00DA4EE8"/>
    <w:rsid w:val="00DA5030"/>
    <w:rsid w:val="00DA6169"/>
    <w:rsid w:val="00DA6460"/>
    <w:rsid w:val="00DB212C"/>
    <w:rsid w:val="00DB2339"/>
    <w:rsid w:val="00DB3D67"/>
    <w:rsid w:val="00DB464F"/>
    <w:rsid w:val="00DB6C4D"/>
    <w:rsid w:val="00DB7089"/>
    <w:rsid w:val="00DB7A34"/>
    <w:rsid w:val="00DC09F6"/>
    <w:rsid w:val="00DC2D29"/>
    <w:rsid w:val="00DC3E05"/>
    <w:rsid w:val="00DC48C4"/>
    <w:rsid w:val="00DC50E5"/>
    <w:rsid w:val="00DC5A91"/>
    <w:rsid w:val="00DC6945"/>
    <w:rsid w:val="00DC6BD5"/>
    <w:rsid w:val="00DC7277"/>
    <w:rsid w:val="00DD0FB9"/>
    <w:rsid w:val="00DD1234"/>
    <w:rsid w:val="00DD1A24"/>
    <w:rsid w:val="00DD21C1"/>
    <w:rsid w:val="00DD29C9"/>
    <w:rsid w:val="00DD3475"/>
    <w:rsid w:val="00DD3BCE"/>
    <w:rsid w:val="00DD505B"/>
    <w:rsid w:val="00DD6ADE"/>
    <w:rsid w:val="00DE07AA"/>
    <w:rsid w:val="00DE0F90"/>
    <w:rsid w:val="00DE1C79"/>
    <w:rsid w:val="00DE1E4B"/>
    <w:rsid w:val="00DE1FF5"/>
    <w:rsid w:val="00DE225C"/>
    <w:rsid w:val="00DE260F"/>
    <w:rsid w:val="00DE263A"/>
    <w:rsid w:val="00DE2909"/>
    <w:rsid w:val="00DE33FB"/>
    <w:rsid w:val="00DE3D33"/>
    <w:rsid w:val="00DE509E"/>
    <w:rsid w:val="00DE57BC"/>
    <w:rsid w:val="00DE5802"/>
    <w:rsid w:val="00DE7B47"/>
    <w:rsid w:val="00DE7E75"/>
    <w:rsid w:val="00DF1F81"/>
    <w:rsid w:val="00DF2061"/>
    <w:rsid w:val="00DF6264"/>
    <w:rsid w:val="00DF64C5"/>
    <w:rsid w:val="00E026E7"/>
    <w:rsid w:val="00E028CC"/>
    <w:rsid w:val="00E04423"/>
    <w:rsid w:val="00E0559B"/>
    <w:rsid w:val="00E05658"/>
    <w:rsid w:val="00E106E8"/>
    <w:rsid w:val="00E10A08"/>
    <w:rsid w:val="00E1139A"/>
    <w:rsid w:val="00E132A4"/>
    <w:rsid w:val="00E1481D"/>
    <w:rsid w:val="00E167A3"/>
    <w:rsid w:val="00E1690A"/>
    <w:rsid w:val="00E21F2B"/>
    <w:rsid w:val="00E22922"/>
    <w:rsid w:val="00E23510"/>
    <w:rsid w:val="00E23DE1"/>
    <w:rsid w:val="00E24368"/>
    <w:rsid w:val="00E24573"/>
    <w:rsid w:val="00E274B8"/>
    <w:rsid w:val="00E275C8"/>
    <w:rsid w:val="00E30443"/>
    <w:rsid w:val="00E31D18"/>
    <w:rsid w:val="00E31EF7"/>
    <w:rsid w:val="00E32317"/>
    <w:rsid w:val="00E328CB"/>
    <w:rsid w:val="00E32D58"/>
    <w:rsid w:val="00E32F6C"/>
    <w:rsid w:val="00E35487"/>
    <w:rsid w:val="00E35A25"/>
    <w:rsid w:val="00E3684B"/>
    <w:rsid w:val="00E36AD8"/>
    <w:rsid w:val="00E36B71"/>
    <w:rsid w:val="00E37587"/>
    <w:rsid w:val="00E37E4C"/>
    <w:rsid w:val="00E40BBF"/>
    <w:rsid w:val="00E40D2E"/>
    <w:rsid w:val="00E40E2B"/>
    <w:rsid w:val="00E40E81"/>
    <w:rsid w:val="00E42291"/>
    <w:rsid w:val="00E460FD"/>
    <w:rsid w:val="00E4637D"/>
    <w:rsid w:val="00E46B0A"/>
    <w:rsid w:val="00E4789E"/>
    <w:rsid w:val="00E47965"/>
    <w:rsid w:val="00E503B5"/>
    <w:rsid w:val="00E510E5"/>
    <w:rsid w:val="00E5169F"/>
    <w:rsid w:val="00E56312"/>
    <w:rsid w:val="00E56725"/>
    <w:rsid w:val="00E60BD6"/>
    <w:rsid w:val="00E629F7"/>
    <w:rsid w:val="00E62B05"/>
    <w:rsid w:val="00E654DE"/>
    <w:rsid w:val="00E67273"/>
    <w:rsid w:val="00E67FF2"/>
    <w:rsid w:val="00E748FD"/>
    <w:rsid w:val="00E758AE"/>
    <w:rsid w:val="00E75BA1"/>
    <w:rsid w:val="00E75F00"/>
    <w:rsid w:val="00E76FA2"/>
    <w:rsid w:val="00E8048B"/>
    <w:rsid w:val="00E80CD0"/>
    <w:rsid w:val="00E818D5"/>
    <w:rsid w:val="00E839EF"/>
    <w:rsid w:val="00E83D25"/>
    <w:rsid w:val="00E83DC6"/>
    <w:rsid w:val="00E83FE2"/>
    <w:rsid w:val="00E84714"/>
    <w:rsid w:val="00E85444"/>
    <w:rsid w:val="00E860DE"/>
    <w:rsid w:val="00E86B20"/>
    <w:rsid w:val="00E86B44"/>
    <w:rsid w:val="00E87AB9"/>
    <w:rsid w:val="00E9056B"/>
    <w:rsid w:val="00E90637"/>
    <w:rsid w:val="00E90890"/>
    <w:rsid w:val="00E91A6A"/>
    <w:rsid w:val="00E91EAC"/>
    <w:rsid w:val="00E93120"/>
    <w:rsid w:val="00E93200"/>
    <w:rsid w:val="00E93C6C"/>
    <w:rsid w:val="00E9472A"/>
    <w:rsid w:val="00E947C2"/>
    <w:rsid w:val="00E948E2"/>
    <w:rsid w:val="00E95C1A"/>
    <w:rsid w:val="00E97AE2"/>
    <w:rsid w:val="00EA221A"/>
    <w:rsid w:val="00EA2C31"/>
    <w:rsid w:val="00EA3030"/>
    <w:rsid w:val="00EA3210"/>
    <w:rsid w:val="00EA3957"/>
    <w:rsid w:val="00EA4937"/>
    <w:rsid w:val="00EA5267"/>
    <w:rsid w:val="00EA621B"/>
    <w:rsid w:val="00EA68B5"/>
    <w:rsid w:val="00EA6D25"/>
    <w:rsid w:val="00EA779B"/>
    <w:rsid w:val="00EA7ACF"/>
    <w:rsid w:val="00EA7BD8"/>
    <w:rsid w:val="00EB0D79"/>
    <w:rsid w:val="00EB2FF2"/>
    <w:rsid w:val="00EB3028"/>
    <w:rsid w:val="00EB3059"/>
    <w:rsid w:val="00EB3755"/>
    <w:rsid w:val="00EB3831"/>
    <w:rsid w:val="00EB431A"/>
    <w:rsid w:val="00EB43C0"/>
    <w:rsid w:val="00EB538B"/>
    <w:rsid w:val="00EB630E"/>
    <w:rsid w:val="00EB6664"/>
    <w:rsid w:val="00EB6B12"/>
    <w:rsid w:val="00EB6EAE"/>
    <w:rsid w:val="00EB7713"/>
    <w:rsid w:val="00EB7A15"/>
    <w:rsid w:val="00EC0599"/>
    <w:rsid w:val="00EC0AD4"/>
    <w:rsid w:val="00EC0E14"/>
    <w:rsid w:val="00EC1F7A"/>
    <w:rsid w:val="00EC2127"/>
    <w:rsid w:val="00EC22C4"/>
    <w:rsid w:val="00EC23E8"/>
    <w:rsid w:val="00EC313E"/>
    <w:rsid w:val="00EC348D"/>
    <w:rsid w:val="00EC3B09"/>
    <w:rsid w:val="00EC3D6F"/>
    <w:rsid w:val="00EC3D96"/>
    <w:rsid w:val="00EC49DA"/>
    <w:rsid w:val="00EC4F38"/>
    <w:rsid w:val="00EC5E92"/>
    <w:rsid w:val="00EC64B1"/>
    <w:rsid w:val="00EC6EDE"/>
    <w:rsid w:val="00EC7BA9"/>
    <w:rsid w:val="00ED040D"/>
    <w:rsid w:val="00ED05DE"/>
    <w:rsid w:val="00ED1FCB"/>
    <w:rsid w:val="00ED21A3"/>
    <w:rsid w:val="00ED2C9E"/>
    <w:rsid w:val="00ED2DA1"/>
    <w:rsid w:val="00ED2E7A"/>
    <w:rsid w:val="00ED37D0"/>
    <w:rsid w:val="00ED400F"/>
    <w:rsid w:val="00ED406C"/>
    <w:rsid w:val="00ED467D"/>
    <w:rsid w:val="00ED4993"/>
    <w:rsid w:val="00ED6596"/>
    <w:rsid w:val="00ED6E93"/>
    <w:rsid w:val="00EE0218"/>
    <w:rsid w:val="00EE0FD0"/>
    <w:rsid w:val="00EE1FC4"/>
    <w:rsid w:val="00EE24BA"/>
    <w:rsid w:val="00EE417D"/>
    <w:rsid w:val="00EE4202"/>
    <w:rsid w:val="00EE50CF"/>
    <w:rsid w:val="00EE5223"/>
    <w:rsid w:val="00EE529D"/>
    <w:rsid w:val="00EE5E67"/>
    <w:rsid w:val="00EF0A87"/>
    <w:rsid w:val="00EF0D63"/>
    <w:rsid w:val="00EF22B1"/>
    <w:rsid w:val="00EF254E"/>
    <w:rsid w:val="00EF26F3"/>
    <w:rsid w:val="00EF3771"/>
    <w:rsid w:val="00EF3FBC"/>
    <w:rsid w:val="00EF4128"/>
    <w:rsid w:val="00EF4359"/>
    <w:rsid w:val="00EF4520"/>
    <w:rsid w:val="00EF51B8"/>
    <w:rsid w:val="00EF5CE4"/>
    <w:rsid w:val="00EF7018"/>
    <w:rsid w:val="00EF761B"/>
    <w:rsid w:val="00EF7B40"/>
    <w:rsid w:val="00EF7F17"/>
    <w:rsid w:val="00F00BE7"/>
    <w:rsid w:val="00F0150C"/>
    <w:rsid w:val="00F02360"/>
    <w:rsid w:val="00F0295D"/>
    <w:rsid w:val="00F039B6"/>
    <w:rsid w:val="00F04B1F"/>
    <w:rsid w:val="00F05B9C"/>
    <w:rsid w:val="00F12005"/>
    <w:rsid w:val="00F12529"/>
    <w:rsid w:val="00F12C1B"/>
    <w:rsid w:val="00F12CAF"/>
    <w:rsid w:val="00F13F0B"/>
    <w:rsid w:val="00F14282"/>
    <w:rsid w:val="00F14BDB"/>
    <w:rsid w:val="00F15386"/>
    <w:rsid w:val="00F174A3"/>
    <w:rsid w:val="00F17B91"/>
    <w:rsid w:val="00F20609"/>
    <w:rsid w:val="00F20E2B"/>
    <w:rsid w:val="00F21D11"/>
    <w:rsid w:val="00F21DFB"/>
    <w:rsid w:val="00F228D2"/>
    <w:rsid w:val="00F22B8B"/>
    <w:rsid w:val="00F2327F"/>
    <w:rsid w:val="00F24243"/>
    <w:rsid w:val="00F2428B"/>
    <w:rsid w:val="00F246D1"/>
    <w:rsid w:val="00F25458"/>
    <w:rsid w:val="00F26078"/>
    <w:rsid w:val="00F27761"/>
    <w:rsid w:val="00F278E8"/>
    <w:rsid w:val="00F27923"/>
    <w:rsid w:val="00F27F9C"/>
    <w:rsid w:val="00F30F36"/>
    <w:rsid w:val="00F318FC"/>
    <w:rsid w:val="00F32F76"/>
    <w:rsid w:val="00F34364"/>
    <w:rsid w:val="00F34406"/>
    <w:rsid w:val="00F34476"/>
    <w:rsid w:val="00F344C0"/>
    <w:rsid w:val="00F35896"/>
    <w:rsid w:val="00F36160"/>
    <w:rsid w:val="00F36B38"/>
    <w:rsid w:val="00F36DA9"/>
    <w:rsid w:val="00F36EF7"/>
    <w:rsid w:val="00F37943"/>
    <w:rsid w:val="00F4137B"/>
    <w:rsid w:val="00F445D0"/>
    <w:rsid w:val="00F445FB"/>
    <w:rsid w:val="00F44778"/>
    <w:rsid w:val="00F5049C"/>
    <w:rsid w:val="00F51D5B"/>
    <w:rsid w:val="00F52554"/>
    <w:rsid w:val="00F53409"/>
    <w:rsid w:val="00F53D78"/>
    <w:rsid w:val="00F54486"/>
    <w:rsid w:val="00F549BA"/>
    <w:rsid w:val="00F556C9"/>
    <w:rsid w:val="00F565FE"/>
    <w:rsid w:val="00F5763C"/>
    <w:rsid w:val="00F576EF"/>
    <w:rsid w:val="00F5786F"/>
    <w:rsid w:val="00F60948"/>
    <w:rsid w:val="00F609D6"/>
    <w:rsid w:val="00F61836"/>
    <w:rsid w:val="00F61B53"/>
    <w:rsid w:val="00F61D29"/>
    <w:rsid w:val="00F61F84"/>
    <w:rsid w:val="00F62B1E"/>
    <w:rsid w:val="00F62C39"/>
    <w:rsid w:val="00F63290"/>
    <w:rsid w:val="00F63537"/>
    <w:rsid w:val="00F63AD1"/>
    <w:rsid w:val="00F64051"/>
    <w:rsid w:val="00F64209"/>
    <w:rsid w:val="00F65877"/>
    <w:rsid w:val="00F65A24"/>
    <w:rsid w:val="00F65B59"/>
    <w:rsid w:val="00F65D97"/>
    <w:rsid w:val="00F66497"/>
    <w:rsid w:val="00F675A5"/>
    <w:rsid w:val="00F67B4F"/>
    <w:rsid w:val="00F70091"/>
    <w:rsid w:val="00F70591"/>
    <w:rsid w:val="00F70905"/>
    <w:rsid w:val="00F71CE7"/>
    <w:rsid w:val="00F7252F"/>
    <w:rsid w:val="00F7272E"/>
    <w:rsid w:val="00F72BD3"/>
    <w:rsid w:val="00F72D38"/>
    <w:rsid w:val="00F74571"/>
    <w:rsid w:val="00F75104"/>
    <w:rsid w:val="00F7619E"/>
    <w:rsid w:val="00F76B87"/>
    <w:rsid w:val="00F778F9"/>
    <w:rsid w:val="00F81586"/>
    <w:rsid w:val="00F81CC4"/>
    <w:rsid w:val="00F823DB"/>
    <w:rsid w:val="00F83632"/>
    <w:rsid w:val="00F83711"/>
    <w:rsid w:val="00F83BFE"/>
    <w:rsid w:val="00F86321"/>
    <w:rsid w:val="00F87297"/>
    <w:rsid w:val="00F879A5"/>
    <w:rsid w:val="00F91BF5"/>
    <w:rsid w:val="00F91E0C"/>
    <w:rsid w:val="00F92C70"/>
    <w:rsid w:val="00F93721"/>
    <w:rsid w:val="00F941CE"/>
    <w:rsid w:val="00F94699"/>
    <w:rsid w:val="00F9522B"/>
    <w:rsid w:val="00F978A2"/>
    <w:rsid w:val="00F97C61"/>
    <w:rsid w:val="00FA001A"/>
    <w:rsid w:val="00FA0FE5"/>
    <w:rsid w:val="00FA2098"/>
    <w:rsid w:val="00FA2A3C"/>
    <w:rsid w:val="00FA3BA6"/>
    <w:rsid w:val="00FA3DAF"/>
    <w:rsid w:val="00FA3FA9"/>
    <w:rsid w:val="00FA437B"/>
    <w:rsid w:val="00FA4C68"/>
    <w:rsid w:val="00FA53AD"/>
    <w:rsid w:val="00FA5D64"/>
    <w:rsid w:val="00FA5FD2"/>
    <w:rsid w:val="00FA6EF1"/>
    <w:rsid w:val="00FA710A"/>
    <w:rsid w:val="00FA7251"/>
    <w:rsid w:val="00FA7316"/>
    <w:rsid w:val="00FA7B6E"/>
    <w:rsid w:val="00FB0979"/>
    <w:rsid w:val="00FB19A5"/>
    <w:rsid w:val="00FB1A0B"/>
    <w:rsid w:val="00FB1D2E"/>
    <w:rsid w:val="00FB2AD1"/>
    <w:rsid w:val="00FB2E85"/>
    <w:rsid w:val="00FB3717"/>
    <w:rsid w:val="00FB376A"/>
    <w:rsid w:val="00FB377D"/>
    <w:rsid w:val="00FB4C23"/>
    <w:rsid w:val="00FB5AA0"/>
    <w:rsid w:val="00FC1979"/>
    <w:rsid w:val="00FC2009"/>
    <w:rsid w:val="00FC3027"/>
    <w:rsid w:val="00FC3699"/>
    <w:rsid w:val="00FC39C5"/>
    <w:rsid w:val="00FC4A17"/>
    <w:rsid w:val="00FC4F0A"/>
    <w:rsid w:val="00FC64EE"/>
    <w:rsid w:val="00FC6511"/>
    <w:rsid w:val="00FD0F05"/>
    <w:rsid w:val="00FD15BE"/>
    <w:rsid w:val="00FD15D5"/>
    <w:rsid w:val="00FD25B9"/>
    <w:rsid w:val="00FD282A"/>
    <w:rsid w:val="00FD2B12"/>
    <w:rsid w:val="00FD565C"/>
    <w:rsid w:val="00FD5E0E"/>
    <w:rsid w:val="00FE189A"/>
    <w:rsid w:val="00FE3AC5"/>
    <w:rsid w:val="00FE3CEA"/>
    <w:rsid w:val="00FE4324"/>
    <w:rsid w:val="00FE48A7"/>
    <w:rsid w:val="00FE4A61"/>
    <w:rsid w:val="00FE4E41"/>
    <w:rsid w:val="00FE53A6"/>
    <w:rsid w:val="00FE595E"/>
    <w:rsid w:val="00FE5F12"/>
    <w:rsid w:val="00FE64E9"/>
    <w:rsid w:val="00FE7F87"/>
    <w:rsid w:val="00FF007C"/>
    <w:rsid w:val="00FF11BB"/>
    <w:rsid w:val="00FF2607"/>
    <w:rsid w:val="00FF3149"/>
    <w:rsid w:val="00FF3E43"/>
    <w:rsid w:val="00FF4245"/>
    <w:rsid w:val="00FF4CD8"/>
    <w:rsid w:val="00FF4FE5"/>
    <w:rsid w:val="00FF5A2F"/>
    <w:rsid w:val="00FF5FE0"/>
    <w:rsid w:val="01BE0E4F"/>
    <w:rsid w:val="0232B96A"/>
    <w:rsid w:val="025F5654"/>
    <w:rsid w:val="026936A3"/>
    <w:rsid w:val="028712A3"/>
    <w:rsid w:val="02AB1B1F"/>
    <w:rsid w:val="02C27E44"/>
    <w:rsid w:val="02C4A08E"/>
    <w:rsid w:val="0341366A"/>
    <w:rsid w:val="03C0D615"/>
    <w:rsid w:val="03D3A520"/>
    <w:rsid w:val="047F368F"/>
    <w:rsid w:val="04CBE10B"/>
    <w:rsid w:val="059BBE16"/>
    <w:rsid w:val="05B8376A"/>
    <w:rsid w:val="0649AC73"/>
    <w:rsid w:val="0715B909"/>
    <w:rsid w:val="0734BE5D"/>
    <w:rsid w:val="07507EE0"/>
    <w:rsid w:val="078C038E"/>
    <w:rsid w:val="07D71DBA"/>
    <w:rsid w:val="07DAF3BB"/>
    <w:rsid w:val="081AAC19"/>
    <w:rsid w:val="08F1172B"/>
    <w:rsid w:val="090A5DD7"/>
    <w:rsid w:val="099B1489"/>
    <w:rsid w:val="09A0A3AD"/>
    <w:rsid w:val="09E3A287"/>
    <w:rsid w:val="0A4A431D"/>
    <w:rsid w:val="0A4BABDB"/>
    <w:rsid w:val="0A589825"/>
    <w:rsid w:val="0A9F95D3"/>
    <w:rsid w:val="0B31D4A7"/>
    <w:rsid w:val="0B9F4EA4"/>
    <w:rsid w:val="0BB366E4"/>
    <w:rsid w:val="0C2ADF14"/>
    <w:rsid w:val="0CC74422"/>
    <w:rsid w:val="0D20B38A"/>
    <w:rsid w:val="0D3822FD"/>
    <w:rsid w:val="0E333E34"/>
    <w:rsid w:val="0E8A3EA6"/>
    <w:rsid w:val="0EB46300"/>
    <w:rsid w:val="0F282205"/>
    <w:rsid w:val="0F566292"/>
    <w:rsid w:val="0F6709BA"/>
    <w:rsid w:val="0F901EAF"/>
    <w:rsid w:val="0F9D703E"/>
    <w:rsid w:val="0FBB01A8"/>
    <w:rsid w:val="0FDF4C1D"/>
    <w:rsid w:val="100C5E67"/>
    <w:rsid w:val="103BD84F"/>
    <w:rsid w:val="1066C2C8"/>
    <w:rsid w:val="108AE9BE"/>
    <w:rsid w:val="119CCC7B"/>
    <w:rsid w:val="11CD4178"/>
    <w:rsid w:val="11F64C8F"/>
    <w:rsid w:val="1267B5C7"/>
    <w:rsid w:val="12A4A249"/>
    <w:rsid w:val="12C28284"/>
    <w:rsid w:val="12E04281"/>
    <w:rsid w:val="131DDDEE"/>
    <w:rsid w:val="132884EF"/>
    <w:rsid w:val="133539EB"/>
    <w:rsid w:val="1354EBD4"/>
    <w:rsid w:val="13F152B5"/>
    <w:rsid w:val="14416FD5"/>
    <w:rsid w:val="1452F4D9"/>
    <w:rsid w:val="14B96ABD"/>
    <w:rsid w:val="150763D0"/>
    <w:rsid w:val="1528D28F"/>
    <w:rsid w:val="153B0AFE"/>
    <w:rsid w:val="15FFC51D"/>
    <w:rsid w:val="16763D79"/>
    <w:rsid w:val="16AB474E"/>
    <w:rsid w:val="16C30A35"/>
    <w:rsid w:val="16D7EA61"/>
    <w:rsid w:val="16F184C2"/>
    <w:rsid w:val="170771F5"/>
    <w:rsid w:val="1711FC17"/>
    <w:rsid w:val="17147F29"/>
    <w:rsid w:val="17628ADB"/>
    <w:rsid w:val="17897F3E"/>
    <w:rsid w:val="17BCC9E8"/>
    <w:rsid w:val="1846723E"/>
    <w:rsid w:val="18916327"/>
    <w:rsid w:val="189C7429"/>
    <w:rsid w:val="18E550C9"/>
    <w:rsid w:val="18F68807"/>
    <w:rsid w:val="1925241A"/>
    <w:rsid w:val="1981088C"/>
    <w:rsid w:val="19814BD1"/>
    <w:rsid w:val="19972203"/>
    <w:rsid w:val="19B553E0"/>
    <w:rsid w:val="19DA4282"/>
    <w:rsid w:val="1A02065F"/>
    <w:rsid w:val="1A153DA8"/>
    <w:rsid w:val="1A2891E7"/>
    <w:rsid w:val="1A73D6DC"/>
    <w:rsid w:val="1A87DC20"/>
    <w:rsid w:val="1ADCAEE4"/>
    <w:rsid w:val="1B31A0CB"/>
    <w:rsid w:val="1BB03366"/>
    <w:rsid w:val="1C2DC229"/>
    <w:rsid w:val="1C7D72DB"/>
    <w:rsid w:val="1D03632D"/>
    <w:rsid w:val="1D35E822"/>
    <w:rsid w:val="1D731B74"/>
    <w:rsid w:val="1D74AE63"/>
    <w:rsid w:val="1D81639A"/>
    <w:rsid w:val="1D9DF4C0"/>
    <w:rsid w:val="1DA60654"/>
    <w:rsid w:val="1DDFBFDC"/>
    <w:rsid w:val="1DFD82BE"/>
    <w:rsid w:val="1E1E11BA"/>
    <w:rsid w:val="1E51E334"/>
    <w:rsid w:val="1E6B56D2"/>
    <w:rsid w:val="1E6B7086"/>
    <w:rsid w:val="1E9E20DA"/>
    <w:rsid w:val="1F620A31"/>
    <w:rsid w:val="2053FE2F"/>
    <w:rsid w:val="20890793"/>
    <w:rsid w:val="217EF9AF"/>
    <w:rsid w:val="21C55D7A"/>
    <w:rsid w:val="224183FA"/>
    <w:rsid w:val="226F73E9"/>
    <w:rsid w:val="22A40046"/>
    <w:rsid w:val="22B1C37B"/>
    <w:rsid w:val="22DC63A5"/>
    <w:rsid w:val="231F799D"/>
    <w:rsid w:val="2383F223"/>
    <w:rsid w:val="2416E116"/>
    <w:rsid w:val="2444EB53"/>
    <w:rsid w:val="246D06C1"/>
    <w:rsid w:val="24812BC1"/>
    <w:rsid w:val="2498DD31"/>
    <w:rsid w:val="249D0225"/>
    <w:rsid w:val="250EFDC0"/>
    <w:rsid w:val="25115AF2"/>
    <w:rsid w:val="251913D8"/>
    <w:rsid w:val="258E9D4B"/>
    <w:rsid w:val="25F9FF2A"/>
    <w:rsid w:val="264A496C"/>
    <w:rsid w:val="26A933B9"/>
    <w:rsid w:val="276976BC"/>
    <w:rsid w:val="2860C201"/>
    <w:rsid w:val="28EDE00E"/>
    <w:rsid w:val="291C6A8D"/>
    <w:rsid w:val="2959BF65"/>
    <w:rsid w:val="29830E4F"/>
    <w:rsid w:val="29B967EA"/>
    <w:rsid w:val="29BC9617"/>
    <w:rsid w:val="2A38B664"/>
    <w:rsid w:val="2A6884AE"/>
    <w:rsid w:val="2A81BE75"/>
    <w:rsid w:val="2AD1AB2A"/>
    <w:rsid w:val="2AE05CA5"/>
    <w:rsid w:val="2AE9D802"/>
    <w:rsid w:val="2BA7FEDA"/>
    <w:rsid w:val="2BABB951"/>
    <w:rsid w:val="2C0495D4"/>
    <w:rsid w:val="2C777981"/>
    <w:rsid w:val="2C799DCE"/>
    <w:rsid w:val="2C7C1B68"/>
    <w:rsid w:val="2CC1CC40"/>
    <w:rsid w:val="2CD6C0BA"/>
    <w:rsid w:val="2CD81C9E"/>
    <w:rsid w:val="2D464174"/>
    <w:rsid w:val="2D6CE87D"/>
    <w:rsid w:val="2E0E6393"/>
    <w:rsid w:val="2E106877"/>
    <w:rsid w:val="2EA3F35A"/>
    <w:rsid w:val="2EB9B5A9"/>
    <w:rsid w:val="2ED0D5CC"/>
    <w:rsid w:val="2F2FD1B9"/>
    <w:rsid w:val="2F78CBEC"/>
    <w:rsid w:val="2F826426"/>
    <w:rsid w:val="2FD4E3A9"/>
    <w:rsid w:val="2FF3A9C4"/>
    <w:rsid w:val="3003AB21"/>
    <w:rsid w:val="308C9D0E"/>
    <w:rsid w:val="30AD686B"/>
    <w:rsid w:val="30B8D3BB"/>
    <w:rsid w:val="31449F2B"/>
    <w:rsid w:val="316CC48B"/>
    <w:rsid w:val="31BA5B46"/>
    <w:rsid w:val="31D65E36"/>
    <w:rsid w:val="329B388A"/>
    <w:rsid w:val="32EFE435"/>
    <w:rsid w:val="331D9983"/>
    <w:rsid w:val="33B44401"/>
    <w:rsid w:val="33CD82A8"/>
    <w:rsid w:val="33CE92BC"/>
    <w:rsid w:val="33D8BB99"/>
    <w:rsid w:val="34A0560D"/>
    <w:rsid w:val="34E5D850"/>
    <w:rsid w:val="351E9AB8"/>
    <w:rsid w:val="3539DB94"/>
    <w:rsid w:val="356206E1"/>
    <w:rsid w:val="35BEBBCA"/>
    <w:rsid w:val="362CD0E8"/>
    <w:rsid w:val="3682940B"/>
    <w:rsid w:val="3697FE6A"/>
    <w:rsid w:val="36F8C2BF"/>
    <w:rsid w:val="3714F3D8"/>
    <w:rsid w:val="373BE0AA"/>
    <w:rsid w:val="376B442F"/>
    <w:rsid w:val="3775CACF"/>
    <w:rsid w:val="381A88CB"/>
    <w:rsid w:val="3838E1B9"/>
    <w:rsid w:val="387DB35B"/>
    <w:rsid w:val="389C96B0"/>
    <w:rsid w:val="38B2BE85"/>
    <w:rsid w:val="38CEA0AC"/>
    <w:rsid w:val="397D256A"/>
    <w:rsid w:val="39868FB9"/>
    <w:rsid w:val="39BE4113"/>
    <w:rsid w:val="3A11F189"/>
    <w:rsid w:val="3A1D1BC5"/>
    <w:rsid w:val="3A89566D"/>
    <w:rsid w:val="3AC8D604"/>
    <w:rsid w:val="3B0A9711"/>
    <w:rsid w:val="3C27DD9C"/>
    <w:rsid w:val="3C5FE3F9"/>
    <w:rsid w:val="3C60627E"/>
    <w:rsid w:val="3C755B43"/>
    <w:rsid w:val="3CC34284"/>
    <w:rsid w:val="3D0971F5"/>
    <w:rsid w:val="3D237151"/>
    <w:rsid w:val="3D52ACA8"/>
    <w:rsid w:val="3F051B60"/>
    <w:rsid w:val="3F2E389E"/>
    <w:rsid w:val="3F4DB3BD"/>
    <w:rsid w:val="3F784029"/>
    <w:rsid w:val="3FAD41D4"/>
    <w:rsid w:val="40A0E984"/>
    <w:rsid w:val="40B653C9"/>
    <w:rsid w:val="40B8E761"/>
    <w:rsid w:val="40E30163"/>
    <w:rsid w:val="41939C82"/>
    <w:rsid w:val="41BD4421"/>
    <w:rsid w:val="41CF43F4"/>
    <w:rsid w:val="41DA8D0F"/>
    <w:rsid w:val="433435BB"/>
    <w:rsid w:val="434F4C22"/>
    <w:rsid w:val="43A674C8"/>
    <w:rsid w:val="43D789E3"/>
    <w:rsid w:val="43FFD4DF"/>
    <w:rsid w:val="4414DDAD"/>
    <w:rsid w:val="4443B073"/>
    <w:rsid w:val="44893ADD"/>
    <w:rsid w:val="44B1A9E0"/>
    <w:rsid w:val="4502B8D1"/>
    <w:rsid w:val="4537515F"/>
    <w:rsid w:val="46123A52"/>
    <w:rsid w:val="461A6900"/>
    <w:rsid w:val="461E1589"/>
    <w:rsid w:val="462DCBEB"/>
    <w:rsid w:val="46B95A04"/>
    <w:rsid w:val="46EF1634"/>
    <w:rsid w:val="4705ED38"/>
    <w:rsid w:val="4721A29F"/>
    <w:rsid w:val="479A32AF"/>
    <w:rsid w:val="48274EBB"/>
    <w:rsid w:val="485F9B48"/>
    <w:rsid w:val="48656F8C"/>
    <w:rsid w:val="487C3C6D"/>
    <w:rsid w:val="49711EDE"/>
    <w:rsid w:val="49AEC843"/>
    <w:rsid w:val="49BDE716"/>
    <w:rsid w:val="49C7697E"/>
    <w:rsid w:val="4A2BDCAD"/>
    <w:rsid w:val="4C58355E"/>
    <w:rsid w:val="4C72A3CE"/>
    <w:rsid w:val="4C75EA89"/>
    <w:rsid w:val="4CFF1106"/>
    <w:rsid w:val="4D6D37E0"/>
    <w:rsid w:val="4D78872A"/>
    <w:rsid w:val="4DE97A97"/>
    <w:rsid w:val="4E05398E"/>
    <w:rsid w:val="4E089770"/>
    <w:rsid w:val="4E0C3B87"/>
    <w:rsid w:val="4E8A99B3"/>
    <w:rsid w:val="4EA4F915"/>
    <w:rsid w:val="4EAB6CF1"/>
    <w:rsid w:val="4F1AA984"/>
    <w:rsid w:val="4F22F12B"/>
    <w:rsid w:val="4F465FF5"/>
    <w:rsid w:val="4F4CF853"/>
    <w:rsid w:val="4F6F2360"/>
    <w:rsid w:val="5092B75C"/>
    <w:rsid w:val="5106D8BC"/>
    <w:rsid w:val="511C3822"/>
    <w:rsid w:val="51282C46"/>
    <w:rsid w:val="51887C52"/>
    <w:rsid w:val="518935EB"/>
    <w:rsid w:val="519D1874"/>
    <w:rsid w:val="51B2524B"/>
    <w:rsid w:val="520FD1FB"/>
    <w:rsid w:val="53D86288"/>
    <w:rsid w:val="544D62D8"/>
    <w:rsid w:val="545799FF"/>
    <w:rsid w:val="545E8441"/>
    <w:rsid w:val="545F30FE"/>
    <w:rsid w:val="5597C445"/>
    <w:rsid w:val="55A730C4"/>
    <w:rsid w:val="561D13E3"/>
    <w:rsid w:val="56334B03"/>
    <w:rsid w:val="567ADE69"/>
    <w:rsid w:val="567D99B5"/>
    <w:rsid w:val="568B8CBA"/>
    <w:rsid w:val="57898ED6"/>
    <w:rsid w:val="57946B1E"/>
    <w:rsid w:val="57BB76AF"/>
    <w:rsid w:val="581AFBB1"/>
    <w:rsid w:val="5835D50A"/>
    <w:rsid w:val="585E3599"/>
    <w:rsid w:val="589001FF"/>
    <w:rsid w:val="58A28507"/>
    <w:rsid w:val="58E30DB7"/>
    <w:rsid w:val="590524E4"/>
    <w:rsid w:val="593771EB"/>
    <w:rsid w:val="5A7CD70E"/>
    <w:rsid w:val="5A8514FA"/>
    <w:rsid w:val="5A8C83A6"/>
    <w:rsid w:val="5AC798EE"/>
    <w:rsid w:val="5B504204"/>
    <w:rsid w:val="5B9FDBAF"/>
    <w:rsid w:val="5C63E213"/>
    <w:rsid w:val="5C9A794F"/>
    <w:rsid w:val="5D170E87"/>
    <w:rsid w:val="5D38DE8B"/>
    <w:rsid w:val="5D69E499"/>
    <w:rsid w:val="5D6EA051"/>
    <w:rsid w:val="5DF3A079"/>
    <w:rsid w:val="5DFFD4FF"/>
    <w:rsid w:val="5E3CC770"/>
    <w:rsid w:val="5E695420"/>
    <w:rsid w:val="5EF56FB0"/>
    <w:rsid w:val="5F5F9D16"/>
    <w:rsid w:val="5F8F5E01"/>
    <w:rsid w:val="603A8B03"/>
    <w:rsid w:val="60625C04"/>
    <w:rsid w:val="60799C23"/>
    <w:rsid w:val="613AD87E"/>
    <w:rsid w:val="62064CDE"/>
    <w:rsid w:val="6240A81E"/>
    <w:rsid w:val="62959B34"/>
    <w:rsid w:val="6296355E"/>
    <w:rsid w:val="629D632C"/>
    <w:rsid w:val="62BE9EEC"/>
    <w:rsid w:val="62DA34A9"/>
    <w:rsid w:val="6334A686"/>
    <w:rsid w:val="6339C71B"/>
    <w:rsid w:val="64178BF5"/>
    <w:rsid w:val="64B3CF57"/>
    <w:rsid w:val="64B4865F"/>
    <w:rsid w:val="64D04F81"/>
    <w:rsid w:val="64E134AA"/>
    <w:rsid w:val="657122BB"/>
    <w:rsid w:val="657E39DC"/>
    <w:rsid w:val="65AE76B0"/>
    <w:rsid w:val="65C1BC7E"/>
    <w:rsid w:val="65D4D27F"/>
    <w:rsid w:val="65DF101D"/>
    <w:rsid w:val="660FA96D"/>
    <w:rsid w:val="66464270"/>
    <w:rsid w:val="66539CF3"/>
    <w:rsid w:val="666A2CCC"/>
    <w:rsid w:val="66EDA049"/>
    <w:rsid w:val="66FCAA44"/>
    <w:rsid w:val="67063224"/>
    <w:rsid w:val="67B6DDA3"/>
    <w:rsid w:val="685A397B"/>
    <w:rsid w:val="6905F22B"/>
    <w:rsid w:val="69B6830F"/>
    <w:rsid w:val="69C02D8D"/>
    <w:rsid w:val="6A168B7B"/>
    <w:rsid w:val="6A194C13"/>
    <w:rsid w:val="6A1F9512"/>
    <w:rsid w:val="6A702E0A"/>
    <w:rsid w:val="6AAF25EF"/>
    <w:rsid w:val="6B1375EB"/>
    <w:rsid w:val="6B54B3AB"/>
    <w:rsid w:val="6BBDD5CA"/>
    <w:rsid w:val="6C17CB5A"/>
    <w:rsid w:val="6C3A6C58"/>
    <w:rsid w:val="6C4A892C"/>
    <w:rsid w:val="6C542222"/>
    <w:rsid w:val="6D791E1A"/>
    <w:rsid w:val="6E040851"/>
    <w:rsid w:val="6E3BC172"/>
    <w:rsid w:val="6EBD961B"/>
    <w:rsid w:val="6EC41DF1"/>
    <w:rsid w:val="6F539B8F"/>
    <w:rsid w:val="6F969711"/>
    <w:rsid w:val="6FBAE3D8"/>
    <w:rsid w:val="7041F020"/>
    <w:rsid w:val="707181B9"/>
    <w:rsid w:val="707E3ACB"/>
    <w:rsid w:val="70889E0A"/>
    <w:rsid w:val="708F2820"/>
    <w:rsid w:val="70EED196"/>
    <w:rsid w:val="70F8B237"/>
    <w:rsid w:val="7290ACB0"/>
    <w:rsid w:val="72E4F7E1"/>
    <w:rsid w:val="73110BBA"/>
    <w:rsid w:val="7334DB18"/>
    <w:rsid w:val="73A53975"/>
    <w:rsid w:val="73E879CB"/>
    <w:rsid w:val="7445A55B"/>
    <w:rsid w:val="74FB0655"/>
    <w:rsid w:val="756305E1"/>
    <w:rsid w:val="75D1A5AA"/>
    <w:rsid w:val="75D6A235"/>
    <w:rsid w:val="75EC2D83"/>
    <w:rsid w:val="765528F8"/>
    <w:rsid w:val="765F0F9F"/>
    <w:rsid w:val="76794E28"/>
    <w:rsid w:val="76919A12"/>
    <w:rsid w:val="77BCE0CA"/>
    <w:rsid w:val="77F7A28B"/>
    <w:rsid w:val="781F7547"/>
    <w:rsid w:val="7833FCA2"/>
    <w:rsid w:val="788B52B4"/>
    <w:rsid w:val="78A2018F"/>
    <w:rsid w:val="78C83EDB"/>
    <w:rsid w:val="7A0619B1"/>
    <w:rsid w:val="7B6F4ECA"/>
    <w:rsid w:val="7C120FE3"/>
    <w:rsid w:val="7C33B34D"/>
    <w:rsid w:val="7C3EF379"/>
    <w:rsid w:val="7C4B81D2"/>
    <w:rsid w:val="7C51A64E"/>
    <w:rsid w:val="7CE18898"/>
    <w:rsid w:val="7CF670B1"/>
    <w:rsid w:val="7D001F2A"/>
    <w:rsid w:val="7D046E73"/>
    <w:rsid w:val="7D45E393"/>
    <w:rsid w:val="7D507D42"/>
    <w:rsid w:val="7DBB1DC8"/>
    <w:rsid w:val="7ED5DC47"/>
    <w:rsid w:val="7F0A8FAB"/>
    <w:rsid w:val="7F66C4D8"/>
    <w:rsid w:val="7FEBE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28801"/>
  <w15:chartTrackingRefBased/>
  <w15:docId w15:val="{A3C19903-C82F-4071-9128-0A90AD0C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after="180" w:line="264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semiHidden="1" w:uiPriority="39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semiHidden="1"/>
    <w:lsdException w:name="footnote text" w:locked="0"/>
    <w:lsdException w:name="annotation text" w:semiHidden="1"/>
    <w:lsdException w:name="header" w:locked="0" w:uiPriority="44"/>
    <w:lsdException w:name="footer" w:locked="0" w:uiPriority="44"/>
    <w:lsdException w:name="index heading" w:semiHidden="1"/>
    <w:lsdException w:name="caption" w:locked="0" w:uiPriority="20" w:qFormat="1"/>
    <w:lsdException w:name="table of figures" w:locked="0"/>
    <w:lsdException w:name="envelope address" w:locked="0" w:uiPriority="34"/>
    <w:lsdException w:name="envelope return" w:locked="0" w:semiHidden="1"/>
    <w:lsdException w:name="footnote reference" w:locked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locked="0" w:semiHidden="1"/>
    <w:lsdException w:name="macro" w:semiHidden="1"/>
    <w:lsdException w:name="toa heading" w:locked="0" w:semiHidden="1"/>
    <w:lsdException w:name="List" w:locked="0" w:uiPriority="17"/>
    <w:lsdException w:name="List Bullet" w:locked="0" w:uiPriority="17"/>
    <w:lsdException w:name="List Number" w:locked="0" w:uiPriority="17"/>
    <w:lsdException w:name="List 2" w:locked="0" w:uiPriority="17"/>
    <w:lsdException w:name="List 3" w:locked="0" w:uiPriority="17"/>
    <w:lsdException w:name="List 4" w:locked="0" w:uiPriority="17"/>
    <w:lsdException w:name="List 5" w:locked="0" w:uiPriority="17"/>
    <w:lsdException w:name="List Bullet 2" w:locked="0" w:uiPriority="17"/>
    <w:lsdException w:name="List Bullet 3" w:locked="0" w:uiPriority="17"/>
    <w:lsdException w:name="List Bullet 4" w:locked="0" w:uiPriority="17"/>
    <w:lsdException w:name="List Bullet 5" w:locked="0" w:uiPriority="17"/>
    <w:lsdException w:name="List Number 2" w:locked="0" w:uiPriority="17"/>
    <w:lsdException w:name="List Number 3" w:locked="0" w:uiPriority="17"/>
    <w:lsdException w:name="List Number 4" w:locked="0" w:uiPriority="17"/>
    <w:lsdException w:name="List Number 5" w:locked="0" w:uiPriority="17"/>
    <w:lsdException w:name="Title" w:locked="0" w:uiPriority="38" w:qFormat="1"/>
    <w:lsdException w:name="Closing" w:semiHidden="1"/>
    <w:lsdException w:name="Signature" w:locked="0" w:uiPriority="34"/>
    <w:lsdException w:name="Default Paragraph Font" w:locked="0" w:semiHidden="1" w:uiPriority="1" w:unhideWhenUsed="1"/>
    <w:lsdException w:name="Body Text" w:locked="0" w:semiHidden="1"/>
    <w:lsdException w:name="Body Text Indent" w:locked="0" w:semiHidden="1"/>
    <w:lsdException w:name="List Continue" w:locked="0" w:uiPriority="17"/>
    <w:lsdException w:name="List Continue 2" w:locked="0" w:uiPriority="17"/>
    <w:lsdException w:name="List Continue 3" w:locked="0" w:uiPriority="17"/>
    <w:lsdException w:name="List Continue 4" w:locked="0" w:uiPriority="17"/>
    <w:lsdException w:name="List Continue 5" w:locked="0" w:uiPriority="17"/>
    <w:lsdException w:name="Message Header" w:semiHidden="1"/>
    <w:lsdException w:name="Subtitle" w:locked="0" w:uiPriority="12" w:qFormat="1"/>
    <w:lsdException w:name="Salutation" w:locked="0" w:uiPriority="34"/>
    <w:lsdException w:name="Date" w:locked="0" w:uiPriority="44"/>
    <w:lsdException w:name="Body Text First Indent" w:locked="0" w:semiHidden="1"/>
    <w:lsdException w:name="Body Text First Indent 2" w:locked="0" w:semiHidden="1"/>
    <w:lsdException w:name="Note Heading" w:locked="0" w:uiPriority="37"/>
    <w:lsdException w:name="Body Text 2" w:locked="0" w:semiHidden="1"/>
    <w:lsdException w:name="Body Text 3" w:semiHidden="1"/>
    <w:lsdException w:name="Body Text Indent 2" w:locked="0" w:semiHidden="1"/>
    <w:lsdException w:name="Body Text Indent 3" w:locked="0" w:semiHidden="1"/>
    <w:lsdException w:name="Block Text" w:semiHidden="1"/>
    <w:lsdException w:name="Hyperlink" w:locked="0"/>
    <w:lsdException w:name="FollowedHyperlink" w:locked="0" w:uiPriority="44"/>
    <w:lsdException w:name="Strong" w:locked="0" w:uiPriority="22" w:qFormat="1"/>
    <w:lsdException w:name="Emphasis" w:semiHidden="1" w:uiPriority="20" w:qFormat="1"/>
    <w:lsdException w:name="Document Map" w:semiHidden="1"/>
    <w:lsdException w:name="Plain Text" w:locked="0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59"/>
    <w:lsdException w:name="Table Theme" w:semiHidden="1" w:unhideWhenUsed="1"/>
    <w:lsdException w:name="Placeholder Text" w:locked="0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8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uiPriority="19"/>
    <w:lsdException w:name="Intense Emphasis" w:locked="0" w:semiHidden="1" w:uiPriority="21"/>
    <w:lsdException w:name="Subtle Reference" w:locked="0" w:semiHidden="1" w:uiPriority="31"/>
    <w:lsdException w:name="Intense Reference" w:locked="0" w:semiHidden="1" w:uiPriority="32"/>
    <w:lsdException w:name="Book Title" w:semiHidden="1" w:uiPriority="33" w:qFormat="1"/>
    <w:lsdException w:name="Bibliography" w:semiHidden="1" w:uiPriority="37"/>
    <w:lsdException w:name="TOC Heading" w:locked="0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A782B"/>
  </w:style>
  <w:style w:type="paragraph" w:styleId="Heading1">
    <w:name w:val="heading 1"/>
    <w:basedOn w:val="Normal"/>
    <w:next w:val="Normal"/>
    <w:link w:val="Heading1Char"/>
    <w:uiPriority w:val="9"/>
    <w:qFormat/>
    <w:rsid w:val="00BA782B"/>
    <w:pPr>
      <w:keepNext/>
      <w:keepLines/>
      <w:pageBreakBefore/>
      <w:numPr>
        <w:numId w:val="1"/>
      </w:numPr>
      <w:spacing w:before="240" w:line="240" w:lineRule="auto"/>
      <w:outlineLvl w:val="0"/>
    </w:pPr>
    <w:rPr>
      <w:rFonts w:asciiTheme="majorHAnsi" w:eastAsiaTheme="majorEastAsia" w:hAnsiTheme="majorHAnsi" w:cstheme="majorBidi"/>
      <w:color w:val="0A405E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A782B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A782B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A782B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A782B"/>
    <w:pPr>
      <w:keepNext/>
      <w:keepLines/>
      <w:numPr>
        <w:ilvl w:val="4"/>
        <w:numId w:val="1"/>
      </w:numPr>
      <w:spacing w:before="240" w:after="60" w:line="240" w:lineRule="auto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A782B"/>
    <w:pPr>
      <w:keepNext/>
      <w:keepLines/>
      <w:numPr>
        <w:ilvl w:val="5"/>
        <w:numId w:val="1"/>
      </w:numPr>
      <w:spacing w:before="240" w:after="60" w:line="240" w:lineRule="auto"/>
      <w:outlineLvl w:val="5"/>
    </w:pPr>
    <w:rPr>
      <w:rFonts w:asciiTheme="majorHAnsi" w:eastAsiaTheme="majorEastAsia" w:hAnsiTheme="majorHAnsi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A782B"/>
    <w:pPr>
      <w:keepNext/>
      <w:keepLines/>
      <w:numPr>
        <w:ilvl w:val="6"/>
        <w:numId w:val="1"/>
      </w:numPr>
      <w:spacing w:before="240" w:after="60" w:line="240" w:lineRule="auto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BA782B"/>
    <w:pPr>
      <w:keepNext/>
      <w:keepLines/>
      <w:pageBreakBefore/>
      <w:numPr>
        <w:numId w:val="2"/>
      </w:numPr>
      <w:spacing w:before="240" w:line="240" w:lineRule="auto"/>
      <w:outlineLvl w:val="7"/>
    </w:pPr>
    <w:rPr>
      <w:rFonts w:asciiTheme="majorHAnsi" w:eastAsiaTheme="majorEastAsia" w:hAnsiTheme="majorHAnsi" w:cstheme="majorBidi"/>
      <w:color w:val="0A405E" w:themeColor="accent1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BA782B"/>
    <w:pPr>
      <w:keepNext/>
      <w:keepLines/>
      <w:numPr>
        <w:ilvl w:val="1"/>
        <w:numId w:val="2"/>
      </w:numPr>
      <w:spacing w:before="240" w:line="240" w:lineRule="auto"/>
      <w:outlineLvl w:val="8"/>
    </w:pPr>
    <w:rPr>
      <w:rFonts w:asciiTheme="majorHAnsi" w:eastAsiaTheme="majorEastAsia" w:hAnsiTheme="majorHAnsi" w:cstheme="majorBidi"/>
      <w:b/>
      <w:iCs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782B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BA782B"/>
    <w:rPr>
      <w:rFonts w:asciiTheme="majorHAnsi" w:eastAsiaTheme="majorEastAsia" w:hAnsiTheme="majorHAnsi" w:cstheme="majorBidi"/>
      <w:color w:val="0A405E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782B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A782B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82B"/>
    <w:rPr>
      <w:rFonts w:asciiTheme="majorHAnsi" w:eastAsiaTheme="majorEastAsia" w:hAnsiTheme="majorHAnsi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82B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82B"/>
    <w:rPr>
      <w:rFonts w:asciiTheme="majorHAnsi" w:eastAsiaTheme="majorEastAsia" w:hAnsiTheme="majorHAnsi" w:cstheme="majorBidi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82B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BA782B"/>
    <w:rPr>
      <w:rFonts w:asciiTheme="majorHAnsi" w:eastAsiaTheme="majorEastAsia" w:hAnsiTheme="majorHAnsi" w:cstheme="majorBidi"/>
      <w:color w:val="0A405E" w:themeColor="accent1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A782B"/>
    <w:rPr>
      <w:rFonts w:asciiTheme="majorHAnsi" w:eastAsiaTheme="majorEastAsia" w:hAnsiTheme="majorHAnsi" w:cstheme="majorBidi"/>
      <w:b/>
      <w:iCs/>
      <w:sz w:val="26"/>
      <w:szCs w:val="21"/>
    </w:rPr>
  </w:style>
  <w:style w:type="paragraph" w:styleId="ListBullet">
    <w:name w:val="List Bullet"/>
    <w:basedOn w:val="Normal"/>
    <w:uiPriority w:val="16"/>
    <w:rsid w:val="00BA782B"/>
    <w:pPr>
      <w:ind w:left="851" w:hanging="426"/>
      <w:contextualSpacing/>
    </w:pPr>
  </w:style>
  <w:style w:type="paragraph" w:styleId="ListParagraph">
    <w:name w:val="List Paragraph"/>
    <w:basedOn w:val="Normal"/>
    <w:link w:val="ListParagraphChar"/>
    <w:uiPriority w:val="18"/>
    <w:rsid w:val="00BA782B"/>
    <w:pPr>
      <w:ind w:left="425"/>
      <w:contextualSpacing/>
    </w:pPr>
  </w:style>
  <w:style w:type="paragraph" w:styleId="ListBullet2">
    <w:name w:val="List Bullet 2"/>
    <w:basedOn w:val="Normal"/>
    <w:uiPriority w:val="16"/>
    <w:rsid w:val="00BA782B"/>
    <w:pPr>
      <w:numPr>
        <w:ilvl w:val="1"/>
        <w:numId w:val="5"/>
      </w:numPr>
      <w:contextualSpacing/>
    </w:pPr>
  </w:style>
  <w:style w:type="paragraph" w:styleId="ListBullet4">
    <w:name w:val="List Bullet 4"/>
    <w:basedOn w:val="Normal"/>
    <w:uiPriority w:val="16"/>
    <w:semiHidden/>
    <w:rsid w:val="00BA782B"/>
    <w:pPr>
      <w:numPr>
        <w:ilvl w:val="3"/>
        <w:numId w:val="5"/>
      </w:numPr>
      <w:contextualSpacing/>
    </w:pPr>
  </w:style>
  <w:style w:type="paragraph" w:styleId="FootnoteText">
    <w:name w:val="footnote text"/>
    <w:basedOn w:val="Normal"/>
    <w:link w:val="FootnoteTextChar"/>
    <w:uiPriority w:val="99"/>
    <w:rsid w:val="00BA782B"/>
    <w:pPr>
      <w:tabs>
        <w:tab w:val="left" w:pos="227"/>
      </w:tabs>
      <w:spacing w:after="0" w:line="240" w:lineRule="auto"/>
      <w:ind w:left="227" w:hanging="227"/>
    </w:pPr>
    <w:rPr>
      <w:sz w:val="18"/>
      <w:szCs w:val="20"/>
    </w:rPr>
  </w:style>
  <w:style w:type="paragraph" w:styleId="ListBullet5">
    <w:name w:val="List Bullet 5"/>
    <w:basedOn w:val="Normal"/>
    <w:uiPriority w:val="16"/>
    <w:semiHidden/>
    <w:rsid w:val="00BA782B"/>
    <w:pPr>
      <w:numPr>
        <w:ilvl w:val="4"/>
        <w:numId w:val="5"/>
      </w:numPr>
      <w:contextualSpacing/>
    </w:pPr>
  </w:style>
  <w:style w:type="numbering" w:styleId="111111">
    <w:name w:val="Outline List 2"/>
    <w:basedOn w:val="NoList"/>
    <w:uiPriority w:val="99"/>
    <w:semiHidden/>
    <w:unhideWhenUsed/>
    <w:rsid w:val="00BA782B"/>
    <w:pPr>
      <w:numPr>
        <w:numId w:val="1"/>
      </w:numPr>
    </w:pPr>
  </w:style>
  <w:style w:type="paragraph" w:styleId="ListNumber">
    <w:name w:val="List Number"/>
    <w:basedOn w:val="Normal"/>
    <w:uiPriority w:val="16"/>
    <w:rsid w:val="00BA782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16"/>
    <w:rsid w:val="00BA782B"/>
    <w:pPr>
      <w:numPr>
        <w:ilvl w:val="1"/>
        <w:numId w:val="4"/>
      </w:numPr>
      <w:contextualSpacing/>
    </w:pPr>
  </w:style>
  <w:style w:type="paragraph" w:styleId="ListNumber3">
    <w:name w:val="List Number 3"/>
    <w:basedOn w:val="Normal"/>
    <w:uiPriority w:val="16"/>
    <w:rsid w:val="00BA782B"/>
    <w:pPr>
      <w:numPr>
        <w:ilvl w:val="2"/>
        <w:numId w:val="4"/>
      </w:numPr>
      <w:contextualSpacing/>
    </w:pPr>
  </w:style>
  <w:style w:type="paragraph" w:styleId="ListNumber4">
    <w:name w:val="List Number 4"/>
    <w:basedOn w:val="Normal"/>
    <w:uiPriority w:val="16"/>
    <w:semiHidden/>
    <w:rsid w:val="00BA782B"/>
    <w:pPr>
      <w:numPr>
        <w:ilvl w:val="3"/>
        <w:numId w:val="4"/>
      </w:numPr>
      <w:contextualSpacing/>
    </w:pPr>
  </w:style>
  <w:style w:type="paragraph" w:styleId="ListNumber5">
    <w:name w:val="List Number 5"/>
    <w:basedOn w:val="Normal"/>
    <w:uiPriority w:val="16"/>
    <w:semiHidden/>
    <w:rsid w:val="00BA782B"/>
    <w:pPr>
      <w:numPr>
        <w:ilvl w:val="4"/>
        <w:numId w:val="4"/>
      </w:numPr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BA782B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rsid w:val="00BA782B"/>
    <w:rPr>
      <w:vertAlign w:val="superscript"/>
    </w:rPr>
  </w:style>
  <w:style w:type="paragraph" w:styleId="Caption">
    <w:name w:val="caption"/>
    <w:basedOn w:val="Normal"/>
    <w:next w:val="Normal"/>
    <w:uiPriority w:val="20"/>
    <w:qFormat/>
    <w:rsid w:val="00BA782B"/>
    <w:pPr>
      <w:spacing w:before="180" w:line="240" w:lineRule="auto"/>
    </w:pPr>
    <w:rPr>
      <w:b/>
      <w:iCs/>
      <w:szCs w:val="18"/>
    </w:rPr>
  </w:style>
  <w:style w:type="paragraph" w:styleId="NoteHeading">
    <w:name w:val="Note Heading"/>
    <w:basedOn w:val="Normal"/>
    <w:next w:val="Normal"/>
    <w:link w:val="NoteHeadingChar"/>
    <w:uiPriority w:val="20"/>
    <w:rsid w:val="00BA782B"/>
    <w:pPr>
      <w:spacing w:before="60" w:after="240" w:line="240" w:lineRule="auto"/>
    </w:pPr>
    <w:rPr>
      <w:sz w:val="18"/>
    </w:rPr>
  </w:style>
  <w:style w:type="character" w:customStyle="1" w:styleId="NoteHeadingChar">
    <w:name w:val="Note Heading Char"/>
    <w:basedOn w:val="DefaultParagraphFont"/>
    <w:link w:val="NoteHeading"/>
    <w:uiPriority w:val="20"/>
    <w:rsid w:val="00BA782B"/>
    <w:rPr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A782B"/>
    <w:pPr>
      <w:spacing w:before="240" w:after="240"/>
    </w:pPr>
    <w:rPr>
      <w:b/>
      <w:iCs/>
      <w:color w:val="0A405E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A782B"/>
    <w:rPr>
      <w:b/>
      <w:iCs/>
      <w:color w:val="0A405E" w:themeColor="accent1"/>
      <w:sz w:val="26"/>
    </w:rPr>
  </w:style>
  <w:style w:type="paragraph" w:styleId="Salutation">
    <w:name w:val="Salutation"/>
    <w:basedOn w:val="Normal"/>
    <w:next w:val="Normal"/>
    <w:link w:val="SalutationChar"/>
    <w:uiPriority w:val="34"/>
    <w:rsid w:val="00BA782B"/>
    <w:pPr>
      <w:spacing w:before="600" w:after="240"/>
    </w:pPr>
  </w:style>
  <w:style w:type="character" w:customStyle="1" w:styleId="SalutationChar">
    <w:name w:val="Salutation Char"/>
    <w:basedOn w:val="DefaultParagraphFont"/>
    <w:link w:val="Salutation"/>
    <w:uiPriority w:val="34"/>
    <w:rsid w:val="00BA782B"/>
  </w:style>
  <w:style w:type="paragraph" w:styleId="Signature">
    <w:name w:val="Signature"/>
    <w:basedOn w:val="Normal"/>
    <w:link w:val="SignatureChar"/>
    <w:uiPriority w:val="34"/>
    <w:rsid w:val="00BA782B"/>
    <w:pPr>
      <w:spacing w:before="720" w:after="0" w:line="240" w:lineRule="auto"/>
      <w:contextualSpacing/>
    </w:pPr>
  </w:style>
  <w:style w:type="character" w:customStyle="1" w:styleId="SignatureChar">
    <w:name w:val="Signature Char"/>
    <w:basedOn w:val="DefaultParagraphFont"/>
    <w:link w:val="Signature"/>
    <w:uiPriority w:val="34"/>
    <w:rsid w:val="00BA782B"/>
  </w:style>
  <w:style w:type="paragraph" w:styleId="Date">
    <w:name w:val="Date"/>
    <w:basedOn w:val="Normal"/>
    <w:next w:val="Normal"/>
    <w:link w:val="DateChar"/>
    <w:uiPriority w:val="34"/>
    <w:rsid w:val="00BA782B"/>
    <w:pPr>
      <w:spacing w:before="600" w:after="600"/>
    </w:pPr>
  </w:style>
  <w:style w:type="character" w:customStyle="1" w:styleId="DateChar">
    <w:name w:val="Date Char"/>
    <w:basedOn w:val="DefaultParagraphFont"/>
    <w:link w:val="Date"/>
    <w:uiPriority w:val="34"/>
    <w:rsid w:val="00BA782B"/>
  </w:style>
  <w:style w:type="paragraph" w:styleId="EnvelopeAddress">
    <w:name w:val="envelope address"/>
    <w:basedOn w:val="Normal"/>
    <w:uiPriority w:val="34"/>
    <w:rsid w:val="00BA782B"/>
    <w:pPr>
      <w:spacing w:before="600" w:after="600" w:line="240" w:lineRule="auto"/>
      <w:contextualSpacing/>
    </w:pPr>
    <w:rPr>
      <w:rFonts w:eastAsiaTheme="majorEastAsia" w:cstheme="majorBidi"/>
      <w:szCs w:val="24"/>
    </w:rPr>
  </w:style>
  <w:style w:type="paragraph" w:styleId="Title">
    <w:name w:val="Title"/>
    <w:basedOn w:val="Normal"/>
    <w:next w:val="Normal"/>
    <w:link w:val="TitleChar"/>
    <w:uiPriority w:val="38"/>
    <w:qFormat/>
    <w:rsid w:val="00BA782B"/>
    <w:pPr>
      <w:spacing w:before="1560" w:after="0" w:line="240" w:lineRule="auto"/>
      <w:contextualSpacing/>
    </w:pPr>
    <w:rPr>
      <w:rFonts w:asciiTheme="majorHAnsi" w:eastAsiaTheme="majorEastAsia" w:hAnsiTheme="majorHAnsi" w:cstheme="majorBidi"/>
      <w:color w:val="0A405E" w:themeColor="accent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38"/>
    <w:rsid w:val="00BA782B"/>
    <w:rPr>
      <w:rFonts w:asciiTheme="majorHAnsi" w:eastAsiaTheme="majorEastAsia" w:hAnsiTheme="majorHAnsi" w:cstheme="majorBidi"/>
      <w:color w:val="0A405E" w:themeColor="accent1"/>
      <w:kern w:val="28"/>
      <w:sz w:val="60"/>
      <w:szCs w:val="56"/>
    </w:rPr>
  </w:style>
  <w:style w:type="paragraph" w:customStyle="1" w:styleId="CoverSubtitle">
    <w:name w:val="Cover Subtitle"/>
    <w:basedOn w:val="Normal"/>
    <w:next w:val="Normal"/>
    <w:uiPriority w:val="36"/>
    <w:qFormat/>
    <w:rsid w:val="00BA782B"/>
    <w:pPr>
      <w:spacing w:before="240"/>
    </w:pPr>
    <w:rPr>
      <w:color w:val="0A405E" w:themeColor="accent1"/>
      <w:sz w:val="40"/>
    </w:rPr>
  </w:style>
  <w:style w:type="paragraph" w:styleId="Subtitle">
    <w:name w:val="Subtitle"/>
    <w:basedOn w:val="Title"/>
    <w:next w:val="Normal"/>
    <w:link w:val="SubtitleChar"/>
    <w:uiPriority w:val="38"/>
    <w:semiHidden/>
    <w:qFormat/>
    <w:rsid w:val="00BA782B"/>
    <w:pPr>
      <w:numPr>
        <w:ilvl w:val="1"/>
      </w:numPr>
    </w:pPr>
    <w:rPr>
      <w:rFonts w:asciiTheme="minorHAnsi" w:eastAsiaTheme="minorEastAsia" w:hAnsiTheme="minorHAnsi"/>
      <w:b/>
      <w:kern w:val="0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38"/>
    <w:semiHidden/>
    <w:rsid w:val="00BA782B"/>
    <w:rPr>
      <w:rFonts w:eastAsiaTheme="minorEastAsia" w:cstheme="majorBidi"/>
      <w:b/>
      <w:color w:val="0A405E" w:themeColor="accent1"/>
    </w:rPr>
  </w:style>
  <w:style w:type="table" w:styleId="TableGrid">
    <w:name w:val="Table Grid"/>
    <w:basedOn w:val="TableNormal"/>
    <w:uiPriority w:val="59"/>
    <w:rsid w:val="00BA782B"/>
    <w:pPr>
      <w:spacing w:before="60" w:after="60" w:line="240" w:lineRule="auto"/>
    </w:pPr>
    <w:tblPr>
      <w:tblStyleRowBandSize w:val="1"/>
      <w:tblBorders>
        <w:top w:val="single" w:sz="4" w:space="0" w:color="072F46" w:themeColor="accent1" w:themeShade="BF"/>
        <w:left w:val="single" w:sz="4" w:space="0" w:color="072F46" w:themeColor="accent1" w:themeShade="BF"/>
        <w:bottom w:val="single" w:sz="4" w:space="0" w:color="072F46" w:themeColor="accent1" w:themeShade="BF"/>
        <w:right w:val="single" w:sz="4" w:space="0" w:color="072F46" w:themeColor="accent1" w:themeShade="BF"/>
        <w:insideH w:val="single" w:sz="4" w:space="0" w:color="072F46" w:themeColor="accent1" w:themeShade="BF"/>
        <w:insideV w:val="single" w:sz="4" w:space="0" w:color="072F46" w:themeColor="accent1" w:themeShade="BF"/>
      </w:tblBorders>
    </w:tblPr>
    <w:tblStylePr w:type="firstRow">
      <w:rPr>
        <w:b/>
        <w:color w:val="FFFFFF" w:themeColor="background1"/>
      </w:rPr>
      <w:tblPr/>
      <w:tcPr>
        <w:shd w:val="clear" w:color="auto" w:fill="0A405E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PlaceholderText">
    <w:name w:val="Placeholder Text"/>
    <w:basedOn w:val="DefaultParagraphFont"/>
    <w:uiPriority w:val="99"/>
    <w:rsid w:val="00BA782B"/>
    <w:rPr>
      <w:color w:val="C00000"/>
    </w:rPr>
  </w:style>
  <w:style w:type="table" w:customStyle="1" w:styleId="2TableHidden">
    <w:name w:val="2. Table Hidden"/>
    <w:basedOn w:val="TableNormal"/>
    <w:uiPriority w:val="99"/>
    <w:rsid w:val="00BA782B"/>
    <w:tblPr>
      <w:tblCellMar>
        <w:left w:w="0" w:type="dxa"/>
        <w:right w:w="0" w:type="dxa"/>
      </w:tblCellMar>
    </w:tblPr>
  </w:style>
  <w:style w:type="numbering" w:customStyle="1" w:styleId="AppendixList">
    <w:name w:val="Appendix List"/>
    <w:uiPriority w:val="99"/>
    <w:rsid w:val="00BA782B"/>
    <w:pPr>
      <w:numPr>
        <w:numId w:val="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BA782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82B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rsid w:val="00BA782B"/>
    <w:pPr>
      <w:numPr>
        <w:numId w:val="0"/>
      </w:numPr>
      <w:spacing w:after="240" w:line="264" w:lineRule="auto"/>
      <w:outlineLvl w:val="9"/>
    </w:pPr>
  </w:style>
  <w:style w:type="paragraph" w:styleId="TOC1">
    <w:name w:val="toc 1"/>
    <w:basedOn w:val="Normal"/>
    <w:next w:val="Normal"/>
    <w:autoRedefine/>
    <w:uiPriority w:val="39"/>
    <w:rsid w:val="00BA782B"/>
    <w:pPr>
      <w:tabs>
        <w:tab w:val="left" w:pos="567"/>
        <w:tab w:val="right" w:leader="dot" w:pos="9628"/>
      </w:tabs>
      <w:spacing w:after="100"/>
      <w:ind w:left="567" w:hanging="567"/>
    </w:pPr>
  </w:style>
  <w:style w:type="paragraph" w:styleId="TOC2">
    <w:name w:val="toc 2"/>
    <w:basedOn w:val="Normal"/>
    <w:next w:val="Normal"/>
    <w:autoRedefine/>
    <w:uiPriority w:val="39"/>
    <w:rsid w:val="00BA782B"/>
    <w:pPr>
      <w:spacing w:after="100"/>
      <w:ind w:left="1134" w:hanging="567"/>
      <w:contextualSpacing/>
    </w:pPr>
  </w:style>
  <w:style w:type="character" w:styleId="Hyperlink">
    <w:name w:val="Hyperlink"/>
    <w:basedOn w:val="DefaultParagraphFont"/>
    <w:uiPriority w:val="99"/>
    <w:rsid w:val="00BA782B"/>
    <w:rPr>
      <w:color w:val="3FBAD5" w:themeColor="hyperlink"/>
      <w:u w:val="single"/>
    </w:rPr>
  </w:style>
  <w:style w:type="paragraph" w:customStyle="1" w:styleId="Heading1Nonumbers">
    <w:name w:val="Heading 1 No numbers"/>
    <w:basedOn w:val="Heading1"/>
    <w:next w:val="Normal"/>
    <w:uiPriority w:val="9"/>
    <w:qFormat/>
    <w:rsid w:val="00BA782B"/>
    <w:pPr>
      <w:numPr>
        <w:numId w:val="0"/>
      </w:numPr>
    </w:pPr>
  </w:style>
  <w:style w:type="paragraph" w:customStyle="1" w:styleId="Heading3Nonumbers">
    <w:name w:val="Heading 3 No numbers"/>
    <w:basedOn w:val="Heading3"/>
    <w:next w:val="Normal"/>
    <w:uiPriority w:val="9"/>
    <w:qFormat/>
    <w:rsid w:val="00BA782B"/>
    <w:pPr>
      <w:numPr>
        <w:ilvl w:val="0"/>
        <w:numId w:val="0"/>
      </w:numPr>
    </w:pPr>
  </w:style>
  <w:style w:type="paragraph" w:customStyle="1" w:styleId="Heading2Nonumbers">
    <w:name w:val="Heading 2 No numbers"/>
    <w:basedOn w:val="Heading2"/>
    <w:next w:val="Normal"/>
    <w:link w:val="Heading2NonumbersChar"/>
    <w:uiPriority w:val="9"/>
    <w:qFormat/>
    <w:rsid w:val="00BA782B"/>
    <w:pPr>
      <w:numPr>
        <w:ilvl w:val="0"/>
        <w:numId w:val="0"/>
      </w:numPr>
    </w:pPr>
  </w:style>
  <w:style w:type="character" w:customStyle="1" w:styleId="Heading2NonumbersChar">
    <w:name w:val="Heading 2 No numbers Char"/>
    <w:basedOn w:val="Heading2Char"/>
    <w:link w:val="Heading2Nonumbers"/>
    <w:uiPriority w:val="9"/>
    <w:rsid w:val="00BA782B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Heading4Nonumbers">
    <w:name w:val="Heading 4 No numbers"/>
    <w:basedOn w:val="Heading4"/>
    <w:next w:val="Normal"/>
    <w:uiPriority w:val="9"/>
    <w:semiHidden/>
    <w:qFormat/>
    <w:rsid w:val="00BA782B"/>
    <w:pPr>
      <w:numPr>
        <w:ilvl w:val="0"/>
        <w:numId w:val="0"/>
      </w:numPr>
    </w:pPr>
  </w:style>
  <w:style w:type="paragraph" w:customStyle="1" w:styleId="Introduction">
    <w:name w:val="Introduction"/>
    <w:basedOn w:val="IntenseQuote"/>
    <w:next w:val="Normal"/>
    <w:uiPriority w:val="10"/>
    <w:qFormat/>
    <w:rsid w:val="00BA782B"/>
    <w:rPr>
      <w:color w:val="000000" w:themeColor="text1"/>
    </w:rPr>
  </w:style>
  <w:style w:type="paragraph" w:styleId="Header">
    <w:name w:val="header"/>
    <w:basedOn w:val="Normal"/>
    <w:link w:val="HeaderChar"/>
    <w:uiPriority w:val="44"/>
    <w:rsid w:val="00BA78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44"/>
    <w:rsid w:val="00BA782B"/>
  </w:style>
  <w:style w:type="paragraph" w:styleId="Footer">
    <w:name w:val="footer"/>
    <w:basedOn w:val="Normal"/>
    <w:link w:val="FooterChar"/>
    <w:uiPriority w:val="44"/>
    <w:rsid w:val="00BA782B"/>
    <w:pPr>
      <w:pBdr>
        <w:top w:val="single" w:sz="4" w:space="10" w:color="0A405E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44"/>
    <w:rsid w:val="00BA782B"/>
  </w:style>
  <w:style w:type="paragraph" w:customStyle="1" w:styleId="Subheading">
    <w:name w:val="Subheading"/>
    <w:basedOn w:val="Normal"/>
    <w:next w:val="Normal"/>
    <w:uiPriority w:val="9"/>
    <w:qFormat/>
    <w:rsid w:val="00BA782B"/>
    <w:pPr>
      <w:keepNext/>
      <w:spacing w:before="240" w:after="60" w:line="240" w:lineRule="auto"/>
    </w:pPr>
    <w:rPr>
      <w:b/>
      <w:sz w:val="24"/>
    </w:rPr>
  </w:style>
  <w:style w:type="numbering" w:customStyle="1" w:styleId="TableList">
    <w:name w:val="Table List"/>
    <w:basedOn w:val="NoList"/>
    <w:uiPriority w:val="99"/>
    <w:rsid w:val="00BA782B"/>
    <w:pPr>
      <w:numPr>
        <w:numId w:val="7"/>
      </w:numPr>
    </w:pPr>
  </w:style>
  <w:style w:type="paragraph" w:styleId="ListContinue">
    <w:name w:val="List Continue"/>
    <w:basedOn w:val="Normal"/>
    <w:uiPriority w:val="17"/>
    <w:rsid w:val="00BA782B"/>
    <w:pPr>
      <w:numPr>
        <w:numId w:val="7"/>
      </w:numPr>
      <w:spacing w:before="60" w:after="60"/>
    </w:pPr>
  </w:style>
  <w:style w:type="paragraph" w:styleId="ListContinue2">
    <w:name w:val="List Continue 2"/>
    <w:basedOn w:val="Normal"/>
    <w:uiPriority w:val="17"/>
    <w:rsid w:val="00BA782B"/>
    <w:pPr>
      <w:numPr>
        <w:ilvl w:val="1"/>
        <w:numId w:val="7"/>
      </w:numPr>
      <w:spacing w:before="60" w:after="60"/>
    </w:pPr>
  </w:style>
  <w:style w:type="paragraph" w:styleId="ListContinue3">
    <w:name w:val="List Continue 3"/>
    <w:basedOn w:val="Normal"/>
    <w:uiPriority w:val="17"/>
    <w:rsid w:val="00BA782B"/>
    <w:pPr>
      <w:numPr>
        <w:ilvl w:val="2"/>
        <w:numId w:val="7"/>
      </w:numPr>
      <w:spacing w:before="60" w:after="60"/>
    </w:pPr>
  </w:style>
  <w:style w:type="paragraph" w:styleId="ListContinue4">
    <w:name w:val="List Continue 4"/>
    <w:basedOn w:val="Normal"/>
    <w:uiPriority w:val="17"/>
    <w:semiHidden/>
    <w:rsid w:val="00BA782B"/>
    <w:pPr>
      <w:numPr>
        <w:ilvl w:val="3"/>
        <w:numId w:val="7"/>
      </w:numPr>
      <w:spacing w:before="60" w:after="60"/>
    </w:pPr>
  </w:style>
  <w:style w:type="paragraph" w:styleId="ListContinue5">
    <w:name w:val="List Continue 5"/>
    <w:basedOn w:val="Normal"/>
    <w:uiPriority w:val="17"/>
    <w:semiHidden/>
    <w:rsid w:val="00BA782B"/>
    <w:pPr>
      <w:numPr>
        <w:ilvl w:val="4"/>
        <w:numId w:val="7"/>
      </w:numPr>
      <w:spacing w:before="60" w:after="60"/>
    </w:pPr>
  </w:style>
  <w:style w:type="paragraph" w:styleId="ListBullet3">
    <w:name w:val="List Bullet 3"/>
    <w:basedOn w:val="Normal"/>
    <w:uiPriority w:val="16"/>
    <w:rsid w:val="00BA782B"/>
    <w:pPr>
      <w:numPr>
        <w:ilvl w:val="2"/>
        <w:numId w:val="5"/>
      </w:numPr>
      <w:contextualSpacing/>
    </w:pPr>
  </w:style>
  <w:style w:type="paragraph" w:styleId="TOC3">
    <w:name w:val="toc 3"/>
    <w:basedOn w:val="Normal"/>
    <w:next w:val="Normal"/>
    <w:autoRedefine/>
    <w:uiPriority w:val="39"/>
    <w:rsid w:val="00BA782B"/>
    <w:pPr>
      <w:spacing w:after="100"/>
    </w:pPr>
  </w:style>
  <w:style w:type="paragraph" w:styleId="TOC4">
    <w:name w:val="toc 4"/>
    <w:basedOn w:val="Normal"/>
    <w:next w:val="Normal"/>
    <w:autoRedefine/>
    <w:uiPriority w:val="39"/>
    <w:rsid w:val="00BA782B"/>
    <w:pPr>
      <w:spacing w:after="100"/>
      <w:ind w:left="567"/>
      <w:contextualSpacing/>
    </w:pPr>
  </w:style>
  <w:style w:type="paragraph" w:styleId="List">
    <w:name w:val="List"/>
    <w:basedOn w:val="Normal"/>
    <w:uiPriority w:val="18"/>
    <w:semiHidden/>
    <w:rsid w:val="00BA782B"/>
    <w:pPr>
      <w:numPr>
        <w:numId w:val="6"/>
      </w:numPr>
      <w:contextualSpacing/>
    </w:pPr>
  </w:style>
  <w:style w:type="paragraph" w:styleId="List2">
    <w:name w:val="List 2"/>
    <w:basedOn w:val="Normal"/>
    <w:uiPriority w:val="18"/>
    <w:semiHidden/>
    <w:rsid w:val="00BA782B"/>
    <w:pPr>
      <w:numPr>
        <w:ilvl w:val="1"/>
        <w:numId w:val="6"/>
      </w:numPr>
      <w:contextualSpacing/>
    </w:pPr>
  </w:style>
  <w:style w:type="paragraph" w:styleId="List3">
    <w:name w:val="List 3"/>
    <w:basedOn w:val="Normal"/>
    <w:uiPriority w:val="18"/>
    <w:semiHidden/>
    <w:rsid w:val="00BA782B"/>
    <w:pPr>
      <w:numPr>
        <w:ilvl w:val="2"/>
        <w:numId w:val="6"/>
      </w:numPr>
      <w:contextualSpacing/>
    </w:pPr>
  </w:style>
  <w:style w:type="paragraph" w:styleId="List4">
    <w:name w:val="List 4"/>
    <w:basedOn w:val="Normal"/>
    <w:uiPriority w:val="18"/>
    <w:semiHidden/>
    <w:rsid w:val="00BA782B"/>
    <w:pPr>
      <w:numPr>
        <w:ilvl w:val="3"/>
        <w:numId w:val="6"/>
      </w:numPr>
      <w:contextualSpacing/>
    </w:pPr>
  </w:style>
  <w:style w:type="paragraph" w:styleId="List5">
    <w:name w:val="List 5"/>
    <w:basedOn w:val="Normal"/>
    <w:uiPriority w:val="18"/>
    <w:semiHidden/>
    <w:rsid w:val="00BA782B"/>
    <w:pPr>
      <w:numPr>
        <w:ilvl w:val="4"/>
        <w:numId w:val="6"/>
      </w:numPr>
      <w:contextualSpacing/>
    </w:pPr>
  </w:style>
  <w:style w:type="table" w:customStyle="1" w:styleId="TableCoverImageDONOTUSE">
    <w:name w:val="Table Cover Image (DO NOT USE)"/>
    <w:basedOn w:val="TableNormal"/>
    <w:uiPriority w:val="99"/>
    <w:rsid w:val="00BA782B"/>
    <w:pPr>
      <w:spacing w:after="0" w:line="240" w:lineRule="auto"/>
    </w:pPr>
    <w:tblPr/>
  </w:style>
  <w:style w:type="paragraph" w:customStyle="1" w:styleId="BackCover">
    <w:name w:val="Back Cover"/>
    <w:basedOn w:val="Normal"/>
    <w:uiPriority w:val="39"/>
    <w:rsid w:val="00BA782B"/>
    <w:pPr>
      <w:spacing w:before="7920"/>
      <w:jc w:val="center"/>
    </w:pPr>
    <w:rPr>
      <w:color w:val="F7F5ED" w:themeColor="background2"/>
    </w:rPr>
  </w:style>
  <w:style w:type="paragraph" w:customStyle="1" w:styleId="DocumentInformation">
    <w:name w:val="Document Information"/>
    <w:basedOn w:val="Normal"/>
    <w:next w:val="Normal"/>
    <w:uiPriority w:val="39"/>
    <w:rsid w:val="00BA782B"/>
    <w:pPr>
      <w:spacing w:before="2160" w:after="480"/>
    </w:pPr>
    <w:rPr>
      <w:color w:val="0A405E" w:themeColor="accent1"/>
      <w:sz w:val="36"/>
    </w:rPr>
  </w:style>
  <w:style w:type="paragraph" w:styleId="TOAHeading">
    <w:name w:val="toa heading"/>
    <w:basedOn w:val="Normal"/>
    <w:next w:val="Normal"/>
    <w:uiPriority w:val="99"/>
    <w:semiHidden/>
    <w:rsid w:val="00BA782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A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numbering" w:styleId="ArticleSection">
    <w:name w:val="Outline List 3"/>
    <w:basedOn w:val="NoList"/>
    <w:uiPriority w:val="99"/>
    <w:semiHidden/>
    <w:unhideWhenUsed/>
    <w:locked/>
    <w:rsid w:val="00BA782B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locked/>
    <w:rsid w:val="00BA7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82B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locked/>
    <w:rsid w:val="00BA782B"/>
  </w:style>
  <w:style w:type="paragraph" w:styleId="BlockText">
    <w:name w:val="Block Text"/>
    <w:basedOn w:val="Normal"/>
    <w:uiPriority w:val="99"/>
    <w:semiHidden/>
    <w:locked/>
    <w:rsid w:val="00BA782B"/>
    <w:pPr>
      <w:pBdr>
        <w:top w:val="single" w:sz="2" w:space="10" w:color="0A405E" w:themeColor="accent1"/>
        <w:left w:val="single" w:sz="2" w:space="10" w:color="0A405E" w:themeColor="accent1"/>
        <w:bottom w:val="single" w:sz="2" w:space="10" w:color="0A405E" w:themeColor="accent1"/>
        <w:right w:val="single" w:sz="2" w:space="10" w:color="0A405E" w:themeColor="accent1"/>
      </w:pBdr>
      <w:ind w:left="1152" w:right="1152"/>
    </w:pPr>
    <w:rPr>
      <w:rFonts w:eastAsiaTheme="minorEastAsia"/>
      <w:i/>
      <w:iCs/>
      <w:color w:val="0A405E" w:themeColor="accent1"/>
    </w:rPr>
  </w:style>
  <w:style w:type="paragraph" w:styleId="BodyText">
    <w:name w:val="Body Text"/>
    <w:basedOn w:val="Normal"/>
    <w:link w:val="BodyTextChar"/>
    <w:uiPriority w:val="99"/>
    <w:semiHidden/>
    <w:rsid w:val="00BA782B"/>
  </w:style>
  <w:style w:type="character" w:customStyle="1" w:styleId="BodyTextChar">
    <w:name w:val="Body Text Char"/>
    <w:basedOn w:val="DefaultParagraphFont"/>
    <w:link w:val="BodyText"/>
    <w:uiPriority w:val="99"/>
    <w:semiHidden/>
    <w:rsid w:val="00BA782B"/>
  </w:style>
  <w:style w:type="paragraph" w:styleId="BodyText2">
    <w:name w:val="Body Text 2"/>
    <w:basedOn w:val="Normal"/>
    <w:link w:val="BodyText2Char"/>
    <w:uiPriority w:val="99"/>
    <w:semiHidden/>
    <w:rsid w:val="00BA782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A782B"/>
  </w:style>
  <w:style w:type="paragraph" w:styleId="BodyText3">
    <w:name w:val="Body Text 3"/>
    <w:basedOn w:val="Normal"/>
    <w:link w:val="BodyText3Char"/>
    <w:uiPriority w:val="99"/>
    <w:semiHidden/>
    <w:locked/>
    <w:rsid w:val="00BA782B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A782B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BA782B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A782B"/>
  </w:style>
  <w:style w:type="paragraph" w:styleId="BodyTextIndent">
    <w:name w:val="Body Text Indent"/>
    <w:basedOn w:val="Normal"/>
    <w:link w:val="BodyTextIndentChar"/>
    <w:uiPriority w:val="99"/>
    <w:semiHidden/>
    <w:rsid w:val="00BA782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A782B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BA782B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A782B"/>
  </w:style>
  <w:style w:type="paragraph" w:styleId="BodyTextIndent2">
    <w:name w:val="Body Text Indent 2"/>
    <w:basedOn w:val="Normal"/>
    <w:link w:val="BodyTextIndent2Char"/>
    <w:uiPriority w:val="99"/>
    <w:semiHidden/>
    <w:rsid w:val="00BA782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A782B"/>
  </w:style>
  <w:style w:type="paragraph" w:styleId="BodyTextIndent3">
    <w:name w:val="Body Text Indent 3"/>
    <w:basedOn w:val="Normal"/>
    <w:link w:val="BodyTextIndent3Char"/>
    <w:uiPriority w:val="99"/>
    <w:semiHidden/>
    <w:rsid w:val="00BA782B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A782B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locked/>
    <w:rsid w:val="00BA782B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locked/>
    <w:rsid w:val="00BA782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A782B"/>
  </w:style>
  <w:style w:type="character" w:styleId="CommentReference">
    <w:name w:val="annotation reference"/>
    <w:basedOn w:val="DefaultParagraphFont"/>
    <w:uiPriority w:val="99"/>
    <w:semiHidden/>
    <w:locked/>
    <w:rsid w:val="00BA7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BA7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8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BA7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82B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locked/>
    <w:rsid w:val="00BA782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782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BA782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A782B"/>
  </w:style>
  <w:style w:type="character" w:styleId="Emphasis">
    <w:name w:val="Emphasis"/>
    <w:basedOn w:val="DefaultParagraphFont"/>
    <w:uiPriority w:val="20"/>
    <w:semiHidden/>
    <w:qFormat/>
    <w:locked/>
    <w:rsid w:val="00BA782B"/>
    <w:rPr>
      <w:i/>
      <w:iCs/>
    </w:rPr>
  </w:style>
  <w:style w:type="character" w:styleId="EndnoteReference">
    <w:name w:val="endnote reference"/>
    <w:basedOn w:val="DefaultParagraphFont"/>
    <w:uiPriority w:val="99"/>
    <w:semiHidden/>
    <w:locked/>
    <w:rsid w:val="00BA782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locked/>
    <w:rsid w:val="00BA782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782B"/>
    <w:rPr>
      <w:sz w:val="20"/>
      <w:szCs w:val="20"/>
    </w:rPr>
  </w:style>
  <w:style w:type="paragraph" w:styleId="EnvelopeReturn">
    <w:name w:val="envelope return"/>
    <w:basedOn w:val="Normal"/>
    <w:uiPriority w:val="99"/>
    <w:semiHidden/>
    <w:rsid w:val="00BA782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44"/>
    <w:rsid w:val="00BA782B"/>
    <w:rPr>
      <w:color w:val="EF785B" w:themeColor="followedHyperlink"/>
      <w:u w:val="single"/>
    </w:rPr>
  </w:style>
  <w:style w:type="character" w:styleId="Hashtag">
    <w:name w:val="Hashtag"/>
    <w:basedOn w:val="DefaultParagraphFont"/>
    <w:uiPriority w:val="99"/>
    <w:semiHidden/>
    <w:locked/>
    <w:rsid w:val="00BA782B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locked/>
    <w:rsid w:val="00BA782B"/>
  </w:style>
  <w:style w:type="paragraph" w:styleId="HTMLAddress">
    <w:name w:val="HTML Address"/>
    <w:basedOn w:val="Normal"/>
    <w:link w:val="HTMLAddressChar"/>
    <w:uiPriority w:val="99"/>
    <w:semiHidden/>
    <w:locked/>
    <w:rsid w:val="00BA782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A782B"/>
    <w:rPr>
      <w:i/>
      <w:iCs/>
    </w:rPr>
  </w:style>
  <w:style w:type="character" w:styleId="HTMLCite">
    <w:name w:val="HTML Cite"/>
    <w:basedOn w:val="DefaultParagraphFont"/>
    <w:uiPriority w:val="99"/>
    <w:semiHidden/>
    <w:locked/>
    <w:rsid w:val="00BA782B"/>
    <w:rPr>
      <w:i/>
      <w:iCs/>
    </w:rPr>
  </w:style>
  <w:style w:type="character" w:styleId="HTMLCode">
    <w:name w:val="HTML Code"/>
    <w:basedOn w:val="DefaultParagraphFont"/>
    <w:uiPriority w:val="99"/>
    <w:semiHidden/>
    <w:locked/>
    <w:rsid w:val="00BA782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locked/>
    <w:rsid w:val="00BA782B"/>
    <w:rPr>
      <w:i/>
      <w:iCs/>
    </w:rPr>
  </w:style>
  <w:style w:type="character" w:styleId="HTMLKeyboard">
    <w:name w:val="HTML Keyboard"/>
    <w:basedOn w:val="DefaultParagraphFont"/>
    <w:uiPriority w:val="99"/>
    <w:semiHidden/>
    <w:locked/>
    <w:rsid w:val="00BA782B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BA78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782B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locked/>
    <w:rsid w:val="00BA782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locked/>
    <w:rsid w:val="00BA782B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locked/>
    <w:rsid w:val="00BA782B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BA782B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locked/>
    <w:rsid w:val="00BA782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BA782B"/>
    <w:rPr>
      <w:i/>
      <w:iCs/>
      <w:color w:val="0A405E" w:themeColor="accent1"/>
    </w:rPr>
  </w:style>
  <w:style w:type="character" w:styleId="IntenseReference">
    <w:name w:val="Intense Reference"/>
    <w:basedOn w:val="DefaultParagraphFont"/>
    <w:uiPriority w:val="32"/>
    <w:semiHidden/>
    <w:rsid w:val="00BA782B"/>
    <w:rPr>
      <w:b/>
      <w:bCs/>
      <w:smallCaps/>
      <w:color w:val="0A405E" w:themeColor="accent1"/>
      <w:spacing w:val="5"/>
    </w:rPr>
  </w:style>
  <w:style w:type="character" w:styleId="LineNumber">
    <w:name w:val="line number"/>
    <w:basedOn w:val="DefaultParagraphFont"/>
    <w:uiPriority w:val="99"/>
    <w:semiHidden/>
    <w:locked/>
    <w:rsid w:val="00BA782B"/>
  </w:style>
  <w:style w:type="paragraph" w:styleId="MacroText">
    <w:name w:val="macro"/>
    <w:link w:val="MacroTextChar"/>
    <w:uiPriority w:val="99"/>
    <w:semiHidden/>
    <w:locked/>
    <w:rsid w:val="00BA78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A782B"/>
    <w:rPr>
      <w:rFonts w:ascii="Consolas" w:hAnsi="Consolas"/>
      <w:sz w:val="20"/>
      <w:szCs w:val="20"/>
    </w:rPr>
  </w:style>
  <w:style w:type="character" w:styleId="Mention">
    <w:name w:val="Mention"/>
    <w:basedOn w:val="DefaultParagraphFont"/>
    <w:uiPriority w:val="99"/>
    <w:semiHidden/>
    <w:locked/>
    <w:rsid w:val="00BA782B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locked/>
    <w:rsid w:val="00BA78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A78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locked/>
    <w:rsid w:val="00BA782B"/>
    <w:pPr>
      <w:ind w:left="720"/>
    </w:pPr>
  </w:style>
  <w:style w:type="character" w:styleId="PageNumber">
    <w:name w:val="page number"/>
    <w:basedOn w:val="DefaultParagraphFont"/>
    <w:uiPriority w:val="99"/>
    <w:semiHidden/>
    <w:locked/>
    <w:rsid w:val="00BA782B"/>
  </w:style>
  <w:style w:type="paragraph" w:styleId="PlainText">
    <w:name w:val="Plain Text"/>
    <w:basedOn w:val="Normal"/>
    <w:link w:val="PlainTextChar"/>
    <w:uiPriority w:val="99"/>
    <w:semiHidden/>
    <w:rsid w:val="00BA78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A782B"/>
    <w:rPr>
      <w:rFonts w:ascii="Consolas" w:hAnsi="Consolas"/>
      <w:sz w:val="21"/>
      <w:szCs w:val="21"/>
    </w:rPr>
  </w:style>
  <w:style w:type="character" w:styleId="SmartHyperlink">
    <w:name w:val="Smart Hyperlink"/>
    <w:basedOn w:val="DefaultParagraphFont"/>
    <w:uiPriority w:val="99"/>
    <w:semiHidden/>
    <w:locked/>
    <w:rsid w:val="00BA782B"/>
    <w:rPr>
      <w:u w:val="dotted"/>
    </w:rPr>
  </w:style>
  <w:style w:type="character" w:styleId="SmartLink">
    <w:name w:val="Smart Link"/>
    <w:basedOn w:val="DefaultParagraphFont"/>
    <w:uiPriority w:val="99"/>
    <w:semiHidden/>
    <w:locked/>
    <w:rsid w:val="00BA782B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BA782B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BA782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BA782B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rsid w:val="00BA782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rsid w:val="00BA782B"/>
    <w:pPr>
      <w:spacing w:after="0"/>
    </w:pPr>
  </w:style>
  <w:style w:type="paragraph" w:styleId="TOC5">
    <w:name w:val="toc 5"/>
    <w:basedOn w:val="Normal"/>
    <w:next w:val="Normal"/>
    <w:autoRedefine/>
    <w:uiPriority w:val="39"/>
    <w:semiHidden/>
    <w:rsid w:val="00BA782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BA782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BA782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BA782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BA782B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locked/>
    <w:rsid w:val="00BA782B"/>
    <w:rPr>
      <w:color w:val="605E5C"/>
      <w:shd w:val="clear" w:color="auto" w:fill="E1DFDD"/>
    </w:rPr>
  </w:style>
  <w:style w:type="table" w:customStyle="1" w:styleId="1TablePulloutBox">
    <w:name w:val="1. Table Pullout Box"/>
    <w:basedOn w:val="TableNormal"/>
    <w:uiPriority w:val="99"/>
    <w:rsid w:val="00BA782B"/>
    <w:pPr>
      <w:spacing w:after="0"/>
    </w:pPr>
    <w:tblPr>
      <w:tblBorders>
        <w:top w:val="single" w:sz="4" w:space="0" w:color="F2F2F2" w:themeColor="background1" w:themeShade="F2"/>
        <w:left w:val="single" w:sz="4" w:space="0" w:color="F2F2F2" w:themeColor="background1" w:themeShade="F2"/>
        <w:bottom w:val="single" w:sz="4" w:space="0" w:color="F2F2F2" w:themeColor="background1" w:themeShade="F2"/>
        <w:right w:val="single" w:sz="4" w:space="0" w:color="F2F2F2" w:themeColor="background1" w:themeShade="F2"/>
      </w:tblBorders>
      <w:tblCellMar>
        <w:top w:w="227" w:type="dxa"/>
        <w:left w:w="340" w:type="dxa"/>
        <w:bottom w:w="227" w:type="dxa"/>
        <w:right w:w="340" w:type="dxa"/>
      </w:tblCellMar>
    </w:tblPr>
    <w:tcPr>
      <w:shd w:val="clear" w:color="auto" w:fill="52A3FF" w:themeFill="accent6"/>
    </w:tcPr>
  </w:style>
  <w:style w:type="paragraph" w:customStyle="1" w:styleId="TableSubheaderRowWhiteBold">
    <w:name w:val="Table Subheader Row White Bold"/>
    <w:basedOn w:val="Normal"/>
    <w:uiPriority w:val="11"/>
    <w:qFormat/>
    <w:rsid w:val="00BA782B"/>
    <w:pPr>
      <w:spacing w:before="60" w:after="60"/>
    </w:pPr>
    <w:rPr>
      <w:rFonts w:cstheme="minorHAnsi"/>
      <w:b/>
      <w:color w:val="FFFFFF" w:themeColor="background1"/>
    </w:rPr>
  </w:style>
  <w:style w:type="paragraph" w:customStyle="1" w:styleId="PillarsHeadingWhiteBold">
    <w:name w:val="Pillars Heading White Bold"/>
    <w:basedOn w:val="Normal"/>
    <w:uiPriority w:val="99"/>
    <w:rsid w:val="00BA782B"/>
    <w:pPr>
      <w:jc w:val="center"/>
    </w:pPr>
    <w:rPr>
      <w:rFonts w:cstheme="minorHAnsi"/>
      <w:b/>
      <w:color w:val="FFFFFF" w:themeColor="background1"/>
      <w:sz w:val="26"/>
    </w:rPr>
  </w:style>
  <w:style w:type="paragraph" w:customStyle="1" w:styleId="Subject">
    <w:name w:val="Subject"/>
    <w:basedOn w:val="Normal"/>
    <w:next w:val="Normal"/>
    <w:uiPriority w:val="10"/>
    <w:rsid w:val="00BA782B"/>
    <w:pPr>
      <w:spacing w:before="240" w:after="240"/>
    </w:pPr>
    <w:rPr>
      <w:rFonts w:cstheme="minorHAnsi"/>
      <w:b/>
    </w:rPr>
  </w:style>
  <w:style w:type="numbering" w:customStyle="1" w:styleId="BulletList">
    <w:name w:val="Bullet List"/>
    <w:uiPriority w:val="99"/>
    <w:rsid w:val="00BA782B"/>
    <w:pPr>
      <w:numPr>
        <w:numId w:val="5"/>
      </w:numPr>
    </w:pPr>
  </w:style>
  <w:style w:type="numbering" w:styleId="1ai">
    <w:name w:val="Outline List 1"/>
    <w:basedOn w:val="NoList"/>
    <w:uiPriority w:val="99"/>
    <w:semiHidden/>
    <w:unhideWhenUsed/>
    <w:rsid w:val="00BA782B"/>
    <w:pPr>
      <w:numPr>
        <w:numId w:val="4"/>
      </w:numPr>
    </w:pPr>
  </w:style>
  <w:style w:type="numbering" w:customStyle="1" w:styleId="Lists">
    <w:name w:val="Lists"/>
    <w:basedOn w:val="NoList"/>
    <w:uiPriority w:val="99"/>
    <w:rsid w:val="00BA782B"/>
    <w:pPr>
      <w:numPr>
        <w:numId w:val="6"/>
      </w:numPr>
    </w:pPr>
  </w:style>
  <w:style w:type="paragraph" w:customStyle="1" w:styleId="TOFHeading">
    <w:name w:val="TOF Heading"/>
    <w:basedOn w:val="Normal"/>
    <w:uiPriority w:val="39"/>
    <w:qFormat/>
    <w:rsid w:val="00BA782B"/>
    <w:pPr>
      <w:spacing w:before="240" w:after="240"/>
    </w:pPr>
    <w:rPr>
      <w:color w:val="0A405E" w:themeColor="accent1"/>
      <w:sz w:val="32"/>
    </w:rPr>
  </w:style>
  <w:style w:type="table" w:customStyle="1" w:styleId="Atmos1">
    <w:name w:val="Atmos 1"/>
    <w:basedOn w:val="TableNormal"/>
    <w:uiPriority w:val="99"/>
    <w:rsid w:val="00BA782B"/>
    <w:pPr>
      <w:spacing w:after="0" w:line="240" w:lineRule="auto"/>
    </w:pPr>
    <w:tblPr>
      <w:tblStyleRowBandSize w:val="1"/>
    </w:tblPr>
    <w:tblStylePr w:type="firstRow">
      <w:rPr>
        <w:b/>
        <w:color w:val="FFFFFF" w:themeColor="background1"/>
      </w:rPr>
      <w:tblPr/>
      <w:tcPr>
        <w:shd w:val="clear" w:color="auto" w:fill="0A405E" w:themeFill="text2"/>
      </w:tcPr>
    </w:tblStylePr>
    <w:tblStylePr w:type="band1Horz">
      <w:tblPr/>
      <w:tcPr>
        <w:shd w:val="clear" w:color="auto" w:fill="F7F5ED" w:themeFill="background2"/>
      </w:tcPr>
    </w:tblStylePr>
  </w:style>
  <w:style w:type="character" w:customStyle="1" w:styleId="ListParagraphChar">
    <w:name w:val="List Paragraph Char"/>
    <w:link w:val="ListParagraph"/>
    <w:uiPriority w:val="18"/>
    <w:rsid w:val="00395130"/>
  </w:style>
  <w:style w:type="character" w:customStyle="1" w:styleId="normaltextrun">
    <w:name w:val="normaltextrun"/>
    <w:basedOn w:val="DefaultParagraphFont"/>
    <w:rsid w:val="38CEA0AC"/>
    <w:rPr>
      <w:rFonts w:asciiTheme="minorHAnsi" w:eastAsiaTheme="minorEastAsia" w:hAnsiTheme="minorHAnsi" w:cstheme="minorBidi"/>
      <w:color w:val="000000" w:themeColor="text1"/>
      <w:sz w:val="22"/>
      <w:szCs w:val="22"/>
    </w:rPr>
  </w:style>
  <w:style w:type="paragraph" w:styleId="Revision">
    <w:name w:val="Revision"/>
    <w:hidden/>
    <w:uiPriority w:val="99"/>
    <w:semiHidden/>
    <w:rsid w:val="002C74AC"/>
    <w:pPr>
      <w:spacing w:after="0" w:line="240" w:lineRule="auto"/>
    </w:pPr>
  </w:style>
  <w:style w:type="paragraph" w:customStyle="1" w:styleId="Default">
    <w:name w:val="Default"/>
    <w:rsid w:val="00996B20"/>
    <w:pPr>
      <w:autoSpaceDE w:val="0"/>
      <w:autoSpaceDN w:val="0"/>
      <w:adjustRightInd w:val="0"/>
      <w:spacing w:after="0" w:line="240" w:lineRule="auto"/>
    </w:pPr>
    <w:rPr>
      <w:rFonts w:ascii="Plus Jakarta Sans" w:hAnsi="Plus Jakarta Sans" w:cs="Plus Jakart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tmosrenewables.sharepoint.com/sites/AssetsLibrary/WordTemplates/Atmos%20Renewables%20Base%20Master%20template_Rebranded_v2_Blan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C7D2056C4E4ECA9F057456F956C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E24C6-6192-41B3-AFE1-22BA1D0881E4}"/>
      </w:docPartPr>
      <w:docPartBody>
        <w:p w:rsidR="009A3AC7" w:rsidRDefault="00A50FE1">
          <w:pPr>
            <w:pStyle w:val="C6C7D2056C4E4ECA9F057456F956CFF2"/>
          </w:pPr>
          <w:r w:rsidRPr="0070750F"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us Jakarta Sans">
    <w:altName w:val="Plus Jakarta Sans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9A"/>
    <w:rsid w:val="000B5D4A"/>
    <w:rsid w:val="00116581"/>
    <w:rsid w:val="001335B2"/>
    <w:rsid w:val="00134FE9"/>
    <w:rsid w:val="001F1B2B"/>
    <w:rsid w:val="003C3A4D"/>
    <w:rsid w:val="003D3906"/>
    <w:rsid w:val="00406E15"/>
    <w:rsid w:val="00407EA9"/>
    <w:rsid w:val="004D59AB"/>
    <w:rsid w:val="0057221C"/>
    <w:rsid w:val="005D63A1"/>
    <w:rsid w:val="005E487B"/>
    <w:rsid w:val="0060635C"/>
    <w:rsid w:val="006F5C4F"/>
    <w:rsid w:val="00747992"/>
    <w:rsid w:val="007F2E0E"/>
    <w:rsid w:val="008E34AD"/>
    <w:rsid w:val="00966682"/>
    <w:rsid w:val="00986C9A"/>
    <w:rsid w:val="00987BAE"/>
    <w:rsid w:val="009A3AC7"/>
    <w:rsid w:val="00A50FE1"/>
    <w:rsid w:val="00A8298C"/>
    <w:rsid w:val="00B13A16"/>
    <w:rsid w:val="00B14D95"/>
    <w:rsid w:val="00B2479A"/>
    <w:rsid w:val="00BA1C6C"/>
    <w:rsid w:val="00C163FB"/>
    <w:rsid w:val="00CA3C32"/>
    <w:rsid w:val="00CE29FC"/>
    <w:rsid w:val="00E1227E"/>
    <w:rsid w:val="00E90637"/>
    <w:rsid w:val="00EC059A"/>
    <w:rsid w:val="00EC11FB"/>
    <w:rsid w:val="00EC7BA9"/>
    <w:rsid w:val="00EF1DE4"/>
    <w:rsid w:val="00FB0979"/>
    <w:rsid w:val="00FD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39625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C7D2056C4E4ECA9F057456F956CFF2">
    <w:name w:val="C6C7D2056C4E4ECA9F057456F956CF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tmos_Word">
      <a:dk1>
        <a:sysClr val="windowText" lastClr="000000"/>
      </a:dk1>
      <a:lt1>
        <a:srgbClr val="FFFFFF"/>
      </a:lt1>
      <a:dk2>
        <a:srgbClr val="0A405E"/>
      </a:dk2>
      <a:lt2>
        <a:srgbClr val="F7F5ED"/>
      </a:lt2>
      <a:accent1>
        <a:srgbClr val="0A405E"/>
      </a:accent1>
      <a:accent2>
        <a:srgbClr val="F5B01C"/>
      </a:accent2>
      <a:accent3>
        <a:srgbClr val="00D180"/>
      </a:accent3>
      <a:accent4>
        <a:srgbClr val="CCD9F7"/>
      </a:accent4>
      <a:accent5>
        <a:srgbClr val="80ED66"/>
      </a:accent5>
      <a:accent6>
        <a:srgbClr val="52A3FF"/>
      </a:accent6>
      <a:hlink>
        <a:srgbClr val="3FBAD5"/>
      </a:hlink>
      <a:folHlink>
        <a:srgbClr val="EF785B"/>
      </a:folHlink>
    </a:clrScheme>
    <a:fontScheme name="Atmos">
      <a:majorFont>
        <a:latin typeface="Plus Jakarta Sans"/>
        <a:ea typeface=""/>
        <a:cs typeface=""/>
      </a:majorFont>
      <a:minorFont>
        <a:latin typeface="Plus Jakarta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4D8271B20674CBFEEB965AEE399A4" ma:contentTypeVersion="772" ma:contentTypeDescription="Create a new document." ma:contentTypeScope="" ma:versionID="beafe0242ca0b4647257d3fd4291397d">
  <xsd:schema xmlns:xsd="http://www.w3.org/2001/XMLSchema" xmlns:xs="http://www.w3.org/2001/XMLSchema" xmlns:p="http://schemas.microsoft.com/office/2006/metadata/properties" xmlns:ns2="15a1ffd3-952a-4e93-95fb-9aaa11d52271" xmlns:ns3="1d7718d6-915b-47fd-bdbf-49f23e6908e6" targetNamespace="http://schemas.microsoft.com/office/2006/metadata/properties" ma:root="true" ma:fieldsID="b7194332ac681446c1689c3467c452f9" ns2:_="" ns3:_="">
    <xsd:import namespace="15a1ffd3-952a-4e93-95fb-9aaa11d52271"/>
    <xsd:import namespace="1d7718d6-915b-47fd-bdbf-49f23e690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1ffd3-952a-4e93-95fb-9aaa11d52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467a6f-23ab-4084-b52f-28ef49c63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X" ma:format="Dropdown" ma:hidden="true" ma:internalName="Status" ma:readOnly="false">
      <xsd:simpleType>
        <xsd:union memberTypes="dms:Text">
          <xsd:simpleType>
            <xsd:restriction base="dms:Choice">
              <xsd:enumeration value="Status 1"/>
              <xsd:enumeration value="Status 2"/>
              <xsd:enumeration value="Status 3"/>
            </xsd:restriction>
          </xsd:simpleType>
        </xsd:union>
      </xsd:simple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18d6-915b-47fd-bdbf-49f23e6908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2e975-4b82-45ac-9619-c21131d300c7}" ma:internalName="TaxCatchAll" ma:readOnly="false" ma:showField="CatchAllData" ma:web="1d7718d6-915b-47fd-bdbf-49f23e6908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5a1ffd3-952a-4e93-95fb-9aaa11d52271" xsi:nil="true"/>
    <ArchiverLinkFileType xmlns="15a1ffd3-952a-4e93-95fb-9aaa11d52271" xsi:nil="true"/>
    <lcf76f155ced4ddcb4097134ff3c332f xmlns="15a1ffd3-952a-4e93-95fb-9aaa11d52271">
      <Terms xmlns="http://schemas.microsoft.com/office/infopath/2007/PartnerControls"/>
    </lcf76f155ced4ddcb4097134ff3c332f>
    <TaxCatchAll xmlns="1d7718d6-915b-47fd-bdbf-49f23e6908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99561-7F47-450B-ABF8-107961DB0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1ffd3-952a-4e93-95fb-9aaa11d52271"/>
    <ds:schemaRef ds:uri="1d7718d6-915b-47fd-bdbf-49f23e690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44A62-C2BE-4086-8E35-978908FC5452}">
  <ds:schemaRefs>
    <ds:schemaRef ds:uri="http://schemas.microsoft.com/office/2006/metadata/properties"/>
    <ds:schemaRef ds:uri="http://schemas.microsoft.com/office/infopath/2007/PartnerControls"/>
    <ds:schemaRef ds:uri="15a1ffd3-952a-4e93-95fb-9aaa11d52271"/>
    <ds:schemaRef ds:uri="1d7718d6-915b-47fd-bdbf-49f23e6908e6"/>
  </ds:schemaRefs>
</ds:datastoreItem>
</file>

<file path=customXml/itemProps3.xml><?xml version="1.0" encoding="utf-8"?>
<ds:datastoreItem xmlns:ds="http://schemas.openxmlformats.org/officeDocument/2006/customXml" ds:itemID="{739E5A89-A8C1-4D7D-8D22-EA3D91AC2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81EEB-774B-40F8-8C20-FBED449C7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Atmos%20Renewables%20Base%20Master%20template_Rebranded_v2_Blank</Template>
  <TotalTime>0</TotalTime>
  <Pages>7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Kiata Wind Farm
Community Benefit Fund Guidelines</vt:lpstr>
    </vt:vector>
  </TitlesOfParts>
  <Company>Atmos Renewables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Cattle Hill Wind Farm</dc:title>
  <dc:subject/>
  <dc:creator>Paul Henderson</dc:creator>
  <cp:keywords/>
  <dc:description/>
  <cp:lastModifiedBy>Laura Aguilar</cp:lastModifiedBy>
  <cp:revision>2</cp:revision>
  <dcterms:created xsi:type="dcterms:W3CDTF">2026-09-14T01:41:00Z</dcterms:created>
  <dcterms:modified xsi:type="dcterms:W3CDTF">2026-09-14T01:41:00Z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0x010100F5A4D8271B20674CBFEEB965AEE399A4</vt:lpwstr>
  </property>
  <property fmtid="{D5CDD505-2E9C-101B-9397-08002B2CF9AE}" pid="3" name="ShowGlobal">
    <vt:bool>true</vt:bool>
  </property>
  <property fmtid="{D5CDD505-2E9C-101B-9397-08002B2CF9AE}" pid="4" name="KeepMarginsTheSame">
    <vt:bool>true</vt:bool>
  </property>
  <property fmtid="{D5CDD505-2E9C-101B-9397-08002B2CF9AE}" pid="5" name="LinkHeadersFooters">
    <vt:bool>false</vt:bool>
  </property>
  <property fmtid="{D5CDD505-2E9C-101B-9397-08002B2CF9AE}" pid="6" name="RestartNumberingAtSection2">
    <vt:bool>false</vt:bool>
  </property>
  <property fmtid="{D5CDD505-2E9C-101B-9397-08002B2CF9AE}" pid="7" name="RestartNumberingAtSection3">
    <vt:bool>false</vt:bool>
  </property>
  <property fmtid="{D5CDD505-2E9C-101B-9397-08002B2CF9AE}" pid="8" name="CustomGallery1">
    <vt:bool>true</vt:bool>
  </property>
  <property fmtid="{D5CDD505-2E9C-101B-9397-08002B2CF9AE}" pid="9" name="CustomGallery2">
    <vt:bool>true</vt:bool>
  </property>
  <property fmtid="{D5CDD505-2E9C-101B-9397-08002B2CF9AE}" pid="10" name="CustomGallery3">
    <vt:bool>true</vt:bool>
  </property>
  <property fmtid="{D5CDD505-2E9C-101B-9397-08002B2CF9AE}" pid="11" name="CustomGallery4">
    <vt:bool>false</vt:bool>
  </property>
  <property fmtid="{D5CDD505-2E9C-101B-9397-08002B2CF9AE}" pid="12" name="CustomGallery5">
    <vt:bool>false</vt:bool>
  </property>
  <property fmtid="{D5CDD505-2E9C-101B-9397-08002B2CF9AE}" pid="13" name="TemplateType">
    <vt:lpwstr>Report</vt:lpwstr>
  </property>
  <property fmtid="{D5CDD505-2E9C-101B-9397-08002B2CF9AE}" pid="14" name="TemplateVersion">
    <vt:lpwstr>V1.1</vt:lpwstr>
  </property>
  <property fmtid="{D5CDD505-2E9C-101B-9397-08002B2CF9AE}" pid="15" name="CorrelatingCommon">
    <vt:lpwstr>v6.41</vt:lpwstr>
  </property>
  <property fmtid="{D5CDD505-2E9C-101B-9397-08002B2CF9AE}" pid="16" name="BaseMaster">
    <vt:lpwstr>v3.9</vt:lpwstr>
  </property>
  <property fmtid="{D5CDD505-2E9C-101B-9397-08002B2CF9AE}" pid="17" name="AutomationVersion">
    <vt:lpwstr>v#</vt:lpwstr>
  </property>
  <property fmtid="{D5CDD505-2E9C-101B-9397-08002B2CF9AE}" pid="18" name="Order">
    <vt:r8>9340100</vt:r8>
  </property>
  <property fmtid="{D5CDD505-2E9C-101B-9397-08002B2CF9AE}" pid="19" name="TriggerFlowInfo">
    <vt:lpwstr/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MediaServiceImageTags">
    <vt:lpwstr/>
  </property>
  <property fmtid="{D5CDD505-2E9C-101B-9397-08002B2CF9AE}" pid="23" name="docLang">
    <vt:lpwstr>en</vt:lpwstr>
  </property>
</Properties>
</file>